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83C" w:rsidRPr="001D7937" w:rsidRDefault="00693FFB" w:rsidP="00AE68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D3EC1" w:rsidRPr="001D7937">
        <w:rPr>
          <w:rFonts w:ascii="Times New Roman" w:hAnsi="Times New Roman" w:cs="Times New Roman"/>
          <w:sz w:val="24"/>
          <w:szCs w:val="24"/>
        </w:rPr>
        <w:t>тогов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FD3EC1" w:rsidRPr="001D7937">
        <w:rPr>
          <w:rFonts w:ascii="Times New Roman" w:hAnsi="Times New Roman" w:cs="Times New Roman"/>
          <w:sz w:val="24"/>
          <w:szCs w:val="24"/>
        </w:rPr>
        <w:t xml:space="preserve"> отчет о выполнении муниципальной программы </w:t>
      </w:r>
    </w:p>
    <w:p w:rsidR="00FD3EC1" w:rsidRPr="001D7937" w:rsidRDefault="00AE683C" w:rsidP="00911A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7937">
        <w:rPr>
          <w:rFonts w:ascii="Times New Roman" w:hAnsi="Times New Roman" w:cs="Times New Roman"/>
          <w:sz w:val="24"/>
          <w:szCs w:val="24"/>
        </w:rPr>
        <w:t xml:space="preserve">Развитие  культуры и молодежной политики </w:t>
      </w:r>
      <w:r w:rsidR="00911A12" w:rsidRPr="001D7937">
        <w:rPr>
          <w:rFonts w:ascii="Times New Roman" w:hAnsi="Times New Roman" w:cs="Times New Roman"/>
          <w:sz w:val="24"/>
          <w:szCs w:val="24"/>
        </w:rPr>
        <w:t xml:space="preserve">Любанского городского поселения </w:t>
      </w:r>
      <w:r w:rsidRPr="001D7937">
        <w:rPr>
          <w:rFonts w:ascii="Times New Roman" w:hAnsi="Times New Roman" w:cs="Times New Roman"/>
          <w:sz w:val="24"/>
          <w:szCs w:val="24"/>
        </w:rPr>
        <w:t>Тосненского района  Ленинградской области</w:t>
      </w:r>
    </w:p>
    <w:p w:rsidR="00FD3EC1" w:rsidRDefault="00FD3EC1" w:rsidP="00693F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7937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693FFB">
        <w:rPr>
          <w:rFonts w:ascii="Times New Roman" w:hAnsi="Times New Roman" w:cs="Times New Roman"/>
          <w:sz w:val="24"/>
          <w:szCs w:val="24"/>
        </w:rPr>
        <w:t>зам. главы администрации Додонова Ю.И.</w:t>
      </w:r>
    </w:p>
    <w:p w:rsidR="00693FFB" w:rsidRPr="001D7937" w:rsidRDefault="00693FFB" w:rsidP="00693FF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4940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040"/>
        <w:gridCol w:w="2160"/>
        <w:gridCol w:w="2160"/>
        <w:gridCol w:w="1860"/>
        <w:gridCol w:w="1860"/>
        <w:gridCol w:w="2160"/>
        <w:gridCol w:w="2100"/>
      </w:tblGrid>
      <w:tr w:rsidR="00FD3EC1" w:rsidRPr="001D7937">
        <w:trPr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 xml:space="preserve">N  </w:t>
            </w:r>
            <w:r w:rsidRPr="001D7937">
              <w:br/>
              <w:t>п/п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 xml:space="preserve">Наименования   </w:t>
            </w:r>
            <w:r w:rsidRPr="001D7937">
              <w:br/>
              <w:t xml:space="preserve">подпрограммы,  </w:t>
            </w:r>
            <w:r w:rsidRPr="001D7937">
              <w:br/>
              <w:t xml:space="preserve">мероприятия    </w:t>
            </w:r>
            <w:r w:rsidRPr="001D7937">
              <w:br/>
              <w:t xml:space="preserve">(с указанием   </w:t>
            </w:r>
            <w:r w:rsidRPr="001D7937">
              <w:br/>
              <w:t xml:space="preserve">порядкового    </w:t>
            </w:r>
            <w:r w:rsidRPr="001D7937">
              <w:br/>
              <w:t>номера)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>За последний отчетный год</w:t>
            </w:r>
          </w:p>
        </w:tc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 xml:space="preserve">Всего (нарастающим итогом за весь период     </w:t>
            </w:r>
            <w:r w:rsidRPr="001D7937">
              <w:br/>
              <w:t>реализации программы)</w:t>
            </w:r>
          </w:p>
        </w:tc>
      </w:tr>
      <w:tr w:rsidR="00FD3EC1" w:rsidRPr="001D7937">
        <w:trPr>
          <w:tblCellSpacing w:w="5" w:type="nil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 xml:space="preserve">Объем           </w:t>
            </w:r>
            <w:r w:rsidRPr="001D7937">
              <w:br/>
              <w:t xml:space="preserve">финансирования  </w:t>
            </w:r>
            <w:r w:rsidRPr="001D7937">
              <w:br/>
              <w:t>по муниципальной</w:t>
            </w:r>
            <w:r w:rsidRPr="001D7937">
              <w:br/>
              <w:t>программе (тыс.руб.)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>Профинансировано</w:t>
            </w:r>
            <w:r w:rsidRPr="001D7937">
              <w:br/>
              <w:t>(тыс. руб.)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 xml:space="preserve">Выполнено  </w:t>
            </w:r>
            <w:r w:rsidRPr="001D7937">
              <w:br/>
              <w:t>(тыс. руб.)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 xml:space="preserve">Объем           </w:t>
            </w:r>
            <w:r w:rsidRPr="001D7937">
              <w:br/>
              <w:t xml:space="preserve">финансирования  </w:t>
            </w:r>
            <w:r w:rsidRPr="001D7937">
              <w:br/>
              <w:t>по муниципаль-ной программе (тыс. руб.)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>Профинансировано</w:t>
            </w:r>
            <w:r w:rsidRPr="001D7937">
              <w:br/>
              <w:t>(тыс. руб.)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1" w:rsidRPr="001D7937" w:rsidRDefault="00FD3EC1" w:rsidP="00A7115D">
            <w:pPr>
              <w:pStyle w:val="ConsPlusCell"/>
              <w:jc w:val="center"/>
            </w:pPr>
            <w:r w:rsidRPr="001D7937">
              <w:t xml:space="preserve">Выполнено  </w:t>
            </w:r>
            <w:r w:rsidRPr="001D7937">
              <w:br/>
              <w:t>(тыс. руб.)</w:t>
            </w:r>
          </w:p>
        </w:tc>
      </w:tr>
      <w:tr w:rsidR="00693FFB" w:rsidRPr="001D7937" w:rsidTr="0038018E">
        <w:trPr>
          <w:tblCellSpacing w:w="5" w:type="nil"/>
        </w:trPr>
        <w:tc>
          <w:tcPr>
            <w:tcW w:w="1494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FB" w:rsidRPr="001D7937" w:rsidRDefault="00693FFB" w:rsidP="00A7115D">
            <w:pPr>
              <w:pStyle w:val="ConsPlusCell"/>
            </w:pPr>
            <w:r w:rsidRPr="00693FFB">
              <w:t>Развитие  культуры и молодежной политики Любанского городского поселения Тосненского района  Ленинградской области</w:t>
            </w:r>
          </w:p>
        </w:tc>
      </w:tr>
      <w:tr w:rsidR="0066084C" w:rsidRPr="001D7937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66084C" w:rsidP="00A7115D">
            <w:pPr>
              <w:pStyle w:val="ConsPlusCell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66084C" w:rsidP="00A7115D">
            <w:pPr>
              <w:pStyle w:val="ConsPlusCell"/>
            </w:pPr>
            <w:r w:rsidRPr="0066084C">
              <w:t>Оказание услуг по подготовке и проведению спортивно-зрелищных, культурно-просветительных и зрелищно-развлекательных мероприятий для нужд Любанского городского поселения Тосненского района Ленинградской области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66084C" w:rsidP="00A7115D">
            <w:pPr>
              <w:pStyle w:val="ConsPlusCell"/>
            </w:pPr>
            <w:r w:rsidRPr="0066084C">
              <w:t>1924,09040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66084C" w:rsidP="00A7115D">
            <w:pPr>
              <w:pStyle w:val="ConsPlusCell"/>
            </w:pPr>
            <w:r w:rsidRPr="0066084C">
              <w:t>1924,09040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66084C" w:rsidP="00A7115D">
            <w:pPr>
              <w:pStyle w:val="ConsPlusCell"/>
            </w:pPr>
            <w:r w:rsidRPr="0066084C">
              <w:t>1924,09040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66084C" w:rsidP="00E3535F">
            <w:pPr>
              <w:pStyle w:val="ConsPlusCell"/>
            </w:pPr>
            <w:r w:rsidRPr="0066084C">
              <w:t>1924,09040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66084C" w:rsidP="00E3535F">
            <w:pPr>
              <w:pStyle w:val="ConsPlusCell"/>
            </w:pPr>
            <w:r w:rsidRPr="0066084C">
              <w:t>1924,09040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66084C" w:rsidP="00E3535F">
            <w:pPr>
              <w:pStyle w:val="ConsPlusCell"/>
            </w:pPr>
            <w:r w:rsidRPr="0066084C">
              <w:t>1924,09040</w:t>
            </w:r>
          </w:p>
        </w:tc>
      </w:tr>
      <w:tr w:rsidR="0066084C" w:rsidRPr="001D7937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66084C" w:rsidP="00A7115D">
            <w:pPr>
              <w:pStyle w:val="ConsPlusCell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66084C" w:rsidP="00A7115D">
            <w:pPr>
              <w:pStyle w:val="ConsPlusCell"/>
            </w:pPr>
            <w:r w:rsidRPr="0066084C">
              <w:t xml:space="preserve">Оказание услуг по проведению занятий с несовершеннолетними детьми в кружках и </w:t>
            </w:r>
            <w:r w:rsidRPr="0066084C">
              <w:lastRenderedPageBreak/>
              <w:t>секциях  для населения Любанского городского поселения Тосненского района Ленинградской области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66084C" w:rsidP="00A7115D">
            <w:pPr>
              <w:pStyle w:val="ConsPlusCell"/>
            </w:pPr>
            <w:r w:rsidRPr="0066084C">
              <w:lastRenderedPageBreak/>
              <w:t>5628,72960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66084C" w:rsidP="00A7115D">
            <w:pPr>
              <w:pStyle w:val="ConsPlusCell"/>
            </w:pPr>
            <w:r w:rsidRPr="0066084C">
              <w:t>5628,72960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66084C" w:rsidP="00A7115D">
            <w:pPr>
              <w:pStyle w:val="ConsPlusCell"/>
            </w:pPr>
            <w:r w:rsidRPr="0066084C">
              <w:t>5628,72960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66084C" w:rsidP="005027D7">
            <w:pPr>
              <w:pStyle w:val="ConsPlusCell"/>
            </w:pPr>
            <w:r w:rsidRPr="0066084C">
              <w:t>5628,72960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66084C" w:rsidP="005027D7">
            <w:pPr>
              <w:pStyle w:val="ConsPlusCell"/>
            </w:pPr>
            <w:r w:rsidRPr="0066084C">
              <w:t>5628,72960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4C" w:rsidRPr="001D7937" w:rsidRDefault="0066084C" w:rsidP="005027D7">
            <w:pPr>
              <w:pStyle w:val="ConsPlusCell"/>
            </w:pPr>
            <w:r w:rsidRPr="0066084C">
              <w:t>5628,72960</w:t>
            </w:r>
          </w:p>
        </w:tc>
      </w:tr>
    </w:tbl>
    <w:p w:rsidR="00693FFB" w:rsidRDefault="00693FFB" w:rsidP="00693FFB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693FFB" w:rsidRDefault="00693FFB" w:rsidP="00693FFB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 w:rsidRPr="00693FFB">
        <w:rPr>
          <w:rFonts w:ascii="Courier New" w:hAnsi="Courier New" w:cs="Courier New"/>
        </w:rPr>
        <w:t>Исполнитель зам. главы администрации Додонова Ю.И.</w:t>
      </w:r>
      <w:r w:rsidR="005062AB">
        <w:rPr>
          <w:rFonts w:ascii="Courier New" w:hAnsi="Courier New" w:cs="Courier New"/>
        </w:rPr>
        <w:t>____________________</w:t>
      </w: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5062AB" w:rsidRDefault="005062A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93FFB" w:rsidRDefault="00693FFB" w:rsidP="0062188F">
      <w:pPr>
        <w:widowControl w:val="0"/>
        <w:autoSpaceDE w:val="0"/>
        <w:autoSpaceDN w:val="0"/>
        <w:adjustRightInd w:val="0"/>
        <w:ind w:left="9072"/>
        <w:rPr>
          <w:rFonts w:ascii="Courier New" w:hAnsi="Courier New" w:cs="Courier New"/>
        </w:rPr>
      </w:pPr>
    </w:p>
    <w:p w:rsidR="0062188F" w:rsidRPr="001D7937" w:rsidRDefault="00693FFB" w:rsidP="0062188F">
      <w:pPr>
        <w:widowControl w:val="0"/>
        <w:autoSpaceDE w:val="0"/>
        <w:autoSpaceDN w:val="0"/>
        <w:adjustRightInd w:val="0"/>
        <w:jc w:val="center"/>
      </w:pPr>
      <w:r>
        <w:t>Оценка</w:t>
      </w:r>
      <w:r w:rsidR="0062188F" w:rsidRPr="001D7937">
        <w:t xml:space="preserve"> результатов реализации муниципальной программы</w:t>
      </w:r>
    </w:p>
    <w:p w:rsidR="0062188F" w:rsidRPr="001D7937" w:rsidRDefault="0062188F" w:rsidP="0062188F">
      <w:pPr>
        <w:widowControl w:val="0"/>
        <w:autoSpaceDE w:val="0"/>
        <w:autoSpaceDN w:val="0"/>
        <w:adjustRightInd w:val="0"/>
        <w:jc w:val="center"/>
      </w:pPr>
      <w:r w:rsidRPr="001D7937">
        <w:rPr>
          <w:rFonts w:ascii="Courier New" w:hAnsi="Courier New" w:cs="Courier New"/>
        </w:rPr>
        <w:t xml:space="preserve"> «</w:t>
      </w:r>
      <w:r w:rsidRPr="001D7937">
        <w:t>Развитие  культуры и молодежной политики Любанского городского поселения</w:t>
      </w:r>
    </w:p>
    <w:p w:rsidR="0062188F" w:rsidRPr="001D7937" w:rsidRDefault="0062188F" w:rsidP="0062188F">
      <w:pPr>
        <w:widowControl w:val="0"/>
        <w:autoSpaceDE w:val="0"/>
        <w:autoSpaceDN w:val="0"/>
        <w:adjustRightInd w:val="0"/>
        <w:jc w:val="center"/>
      </w:pPr>
      <w:r w:rsidRPr="001D7937">
        <w:t>Тосненского района  Ленинградской области»</w:t>
      </w:r>
    </w:p>
    <w:p w:rsidR="0062188F" w:rsidRPr="001D7937" w:rsidRDefault="0062188F" w:rsidP="0062188F">
      <w:pPr>
        <w:widowControl w:val="0"/>
        <w:autoSpaceDE w:val="0"/>
        <w:autoSpaceDN w:val="0"/>
        <w:adjustRightInd w:val="0"/>
        <w:jc w:val="center"/>
      </w:pPr>
      <w:r w:rsidRPr="001D7937">
        <w:t>за 20</w:t>
      </w:r>
      <w:r w:rsidR="00693FFB">
        <w:t>16</w:t>
      </w:r>
      <w:r w:rsidRPr="001D7937">
        <w:t xml:space="preserve"> год</w:t>
      </w:r>
    </w:p>
    <w:tbl>
      <w:tblPr>
        <w:tblW w:w="1522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1296"/>
        <w:gridCol w:w="1296"/>
        <w:gridCol w:w="1296"/>
        <w:gridCol w:w="1188"/>
        <w:gridCol w:w="1836"/>
        <w:gridCol w:w="1188"/>
        <w:gridCol w:w="1620"/>
        <w:gridCol w:w="1404"/>
        <w:gridCol w:w="1404"/>
      </w:tblGrid>
      <w:tr w:rsidR="0062188F" w:rsidRPr="001D7937" w:rsidTr="000D4C2A">
        <w:trPr>
          <w:trHeight w:val="90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N  </w:t>
            </w:r>
            <w:r w:rsidRPr="001D7937">
              <w:br/>
              <w:t>п/п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Задачи,      </w:t>
            </w:r>
            <w:r w:rsidRPr="001D7937">
              <w:br/>
              <w:t xml:space="preserve">направленные </w:t>
            </w:r>
            <w:r w:rsidRPr="001D7937">
              <w:br/>
              <w:t>на достижение</w:t>
            </w:r>
            <w:r w:rsidRPr="001D7937">
              <w:br/>
              <w:t xml:space="preserve">цели         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Планируемый объем    </w:t>
            </w:r>
            <w:r w:rsidRPr="001D7937">
              <w:br/>
              <w:t xml:space="preserve">финансирования на    </w:t>
            </w:r>
            <w:r w:rsidRPr="001D7937">
              <w:br/>
              <w:t>решение данной задачи</w:t>
            </w:r>
            <w:r w:rsidRPr="001D7937">
              <w:br/>
              <w:t xml:space="preserve">(тыс. руб.)          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Фактический объем   </w:t>
            </w:r>
            <w:r w:rsidRPr="001D7937">
              <w:br/>
              <w:t xml:space="preserve">финансирования      </w:t>
            </w:r>
            <w:r w:rsidRPr="001D7937">
              <w:br/>
              <w:t xml:space="preserve">на решение данной   </w:t>
            </w:r>
            <w:r w:rsidRPr="001D7937">
              <w:br/>
              <w:t xml:space="preserve">задачи (тыс. руб.)  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Количественные </w:t>
            </w:r>
            <w:r w:rsidRPr="001D7937">
              <w:br/>
              <w:t xml:space="preserve">и/или          </w:t>
            </w:r>
            <w:r w:rsidRPr="001D7937">
              <w:br/>
              <w:t xml:space="preserve">качественные   </w:t>
            </w:r>
            <w:r w:rsidRPr="001D7937">
              <w:br/>
              <w:t xml:space="preserve">целевые        </w:t>
            </w:r>
            <w:r w:rsidRPr="001D7937">
              <w:br/>
              <w:t xml:space="preserve">показатели,    </w:t>
            </w:r>
            <w:r w:rsidRPr="001D7937">
              <w:br/>
              <w:t>характеризующие</w:t>
            </w:r>
            <w:r w:rsidRPr="001D7937">
              <w:br/>
            </w:r>
            <w:r w:rsidRPr="001D7937">
              <w:lastRenderedPageBreak/>
              <w:t xml:space="preserve">достижение     </w:t>
            </w:r>
            <w:r w:rsidRPr="001D7937">
              <w:br/>
              <w:t>целей и решение</w:t>
            </w:r>
            <w:r w:rsidRPr="001D7937">
              <w:br/>
              <w:t xml:space="preserve">задач         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lastRenderedPageBreak/>
              <w:t xml:space="preserve">Единица  </w:t>
            </w:r>
            <w:r w:rsidRPr="001D7937">
              <w:br/>
              <w:t>измерения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Базовое      </w:t>
            </w:r>
            <w:r w:rsidRPr="001D7937">
              <w:br/>
              <w:t xml:space="preserve">значение     </w:t>
            </w:r>
            <w:r w:rsidRPr="001D7937">
              <w:br/>
              <w:t xml:space="preserve">показателя   </w:t>
            </w:r>
            <w:r w:rsidRPr="001D7937">
              <w:br/>
              <w:t xml:space="preserve">(на начало   </w:t>
            </w:r>
            <w:r w:rsidRPr="001D7937">
              <w:br/>
              <w:t xml:space="preserve">реализации   </w:t>
            </w:r>
            <w:r w:rsidRPr="001D7937">
              <w:br/>
              <w:t>муниципальной</w:t>
            </w:r>
            <w:r w:rsidRPr="001D7937">
              <w:br/>
              <w:t xml:space="preserve">программы)  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805101">
            <w:pPr>
              <w:widowControl w:val="0"/>
              <w:autoSpaceDE w:val="0"/>
              <w:autoSpaceDN w:val="0"/>
              <w:adjustRightInd w:val="0"/>
            </w:pPr>
            <w:r w:rsidRPr="001D7937">
              <w:t>Планируемое</w:t>
            </w:r>
            <w:r w:rsidRPr="001D7937">
              <w:br/>
              <w:t xml:space="preserve">значение   </w:t>
            </w:r>
            <w:r w:rsidRPr="001D7937">
              <w:br/>
              <w:t xml:space="preserve">показателя </w:t>
            </w:r>
            <w:r w:rsidRPr="001D7937">
              <w:br/>
              <w:t xml:space="preserve">на </w:t>
            </w:r>
            <w:r w:rsidR="00805101">
              <w:t>31.12.</w:t>
            </w:r>
            <w:r w:rsidRPr="001D7937">
              <w:t>20</w:t>
            </w:r>
            <w:r w:rsidR="00805101">
              <w:t>16</w:t>
            </w:r>
            <w:r w:rsidRPr="001D7937">
              <w:t xml:space="preserve">  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805101">
            <w:pPr>
              <w:widowControl w:val="0"/>
              <w:autoSpaceDE w:val="0"/>
              <w:autoSpaceDN w:val="0"/>
              <w:adjustRightInd w:val="0"/>
            </w:pPr>
            <w:r w:rsidRPr="001D7937">
              <w:t>Достигнутое</w:t>
            </w:r>
            <w:r w:rsidRPr="001D7937">
              <w:br/>
              <w:t xml:space="preserve">значение   </w:t>
            </w:r>
            <w:r w:rsidRPr="001D7937">
              <w:br/>
              <w:t xml:space="preserve">показателя </w:t>
            </w:r>
            <w:r w:rsidRPr="001D7937">
              <w:br/>
              <w:t>за 20</w:t>
            </w:r>
            <w:r w:rsidR="00805101">
              <w:t>16</w:t>
            </w:r>
            <w:r w:rsidRPr="001D7937">
              <w:t xml:space="preserve">   </w:t>
            </w:r>
          </w:p>
        </w:tc>
      </w:tr>
      <w:tr w:rsidR="0062188F" w:rsidRPr="001D7937" w:rsidTr="000D4C2A">
        <w:trPr>
          <w:trHeight w:val="72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Бюджет  поселения </w:t>
            </w:r>
            <w:r w:rsidRPr="001D7937">
              <w:br/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Другие    </w:t>
            </w:r>
            <w:r w:rsidRPr="001D7937">
              <w:br/>
              <w:t xml:space="preserve">источники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Бюджет </w:t>
            </w:r>
            <w:r w:rsidRPr="001D7937">
              <w:br/>
              <w:t xml:space="preserve">поселения </w:t>
            </w:r>
            <w:r w:rsidRPr="001D7937">
              <w:br/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Другие   </w:t>
            </w:r>
            <w:r w:rsidRPr="001D7937">
              <w:br/>
              <w:t>источники</w:t>
            </w:r>
          </w:p>
        </w:tc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2188F" w:rsidRPr="001D7937" w:rsidTr="000D4C2A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lastRenderedPageBreak/>
              <w:t xml:space="preserve"> 1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  2  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 3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 4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 5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6    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   7 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8   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  9 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     11    </w:t>
            </w:r>
          </w:p>
        </w:tc>
      </w:tr>
      <w:tr w:rsidR="0062188F" w:rsidRPr="001D7937" w:rsidTr="000D4C2A">
        <w:trPr>
          <w:trHeight w:val="36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1. 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0770BF" w:rsidP="0062188F">
            <w:pPr>
              <w:widowControl w:val="0"/>
              <w:autoSpaceDE w:val="0"/>
              <w:autoSpaceDN w:val="0"/>
              <w:adjustRightInd w:val="0"/>
            </w:pPr>
            <w:r w:rsidRPr="000770BF">
              <w:t>Создание условий для повышения качества и разнообразия услуг, предоставляемых в сфере культуры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 w:rsidRPr="00805101">
              <w:t>1924,09040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>
              <w:t>0,00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 w:rsidRPr="00805101">
              <w:t>1924,09040</w:t>
            </w:r>
          </w:p>
        </w:tc>
        <w:tc>
          <w:tcPr>
            <w:tcW w:w="118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>
              <w:t>0,00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 w:rsidRPr="00805101">
              <w:t>Оказание услуг по подготовке и проведению спортивно-зрелищных, культурно-просветительных и зрелищно-развлекательных мероприятий для нужд Любанского городского поселения Тосненского района Ленинградской области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>
              <w:t>Усл ед.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</w:tr>
      <w:tr w:rsidR="0062188F" w:rsidRPr="001D7937" w:rsidTr="000D4C2A">
        <w:trPr>
          <w:trHeight w:val="70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2188F" w:rsidRPr="001D7937" w:rsidTr="000D4C2A">
        <w:trPr>
          <w:trHeight w:val="36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2188F" w:rsidRPr="001D7937" w:rsidTr="000D4C2A">
        <w:trPr>
          <w:trHeight w:val="35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2188F" w:rsidRPr="001D7937" w:rsidTr="000D4C2A">
        <w:trPr>
          <w:trHeight w:val="36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  <w:r w:rsidRPr="001D7937">
              <w:t xml:space="preserve">2. 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Default="000770BF" w:rsidP="0062188F">
            <w:pPr>
              <w:widowControl w:val="0"/>
              <w:autoSpaceDE w:val="0"/>
              <w:autoSpaceDN w:val="0"/>
              <w:adjustRightInd w:val="0"/>
            </w:pPr>
            <w:r>
              <w:t>П</w:t>
            </w:r>
            <w:r w:rsidRPr="000770BF">
              <w:t xml:space="preserve">оддержка творческих инициатив, поддержка  и развитие коллективов самодеятельного </w:t>
            </w:r>
            <w:r w:rsidRPr="000770BF">
              <w:lastRenderedPageBreak/>
              <w:t>творчества</w:t>
            </w:r>
            <w:r>
              <w:t>;</w:t>
            </w:r>
          </w:p>
          <w:p w:rsidR="000770BF" w:rsidRPr="001D7937" w:rsidRDefault="000770BF" w:rsidP="0062188F">
            <w:pPr>
              <w:widowControl w:val="0"/>
              <w:autoSpaceDE w:val="0"/>
              <w:autoSpaceDN w:val="0"/>
              <w:adjustRightInd w:val="0"/>
            </w:pPr>
            <w:r w:rsidRPr="000770BF">
              <w:t>формирование у молодого поколения ориентации на здоровый образ жизни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 w:rsidRPr="00805101">
              <w:lastRenderedPageBreak/>
              <w:t>5628,72960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 w:rsidRPr="00805101">
              <w:t>5628,72960</w:t>
            </w:r>
          </w:p>
        </w:tc>
        <w:tc>
          <w:tcPr>
            <w:tcW w:w="118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 w:rsidRPr="00805101">
              <w:t xml:space="preserve">Оказание услуг по проведению занятий с несовершеннолетними детьми в кружках и секциях  для </w:t>
            </w:r>
            <w:r w:rsidRPr="00805101">
              <w:lastRenderedPageBreak/>
              <w:t>населения Любанского городского поселения Тосненского района Ленинградской области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Усл. ед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805101" w:rsidP="0062188F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</w:p>
        </w:tc>
      </w:tr>
      <w:tr w:rsidR="0062188F" w:rsidRPr="001D7937" w:rsidTr="000D4C2A">
        <w:trPr>
          <w:trHeight w:val="36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2188F" w:rsidRPr="001D7937" w:rsidTr="000D4C2A">
        <w:trPr>
          <w:trHeight w:val="36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2188F" w:rsidRPr="001D7937" w:rsidTr="000D4C2A">
        <w:trPr>
          <w:trHeight w:val="34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8F" w:rsidRPr="001D7937" w:rsidRDefault="0062188F" w:rsidP="0062188F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62188F" w:rsidRPr="001D7937" w:rsidRDefault="0062188F" w:rsidP="0062188F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</w:rPr>
      </w:pPr>
    </w:p>
    <w:p w:rsidR="0062188F" w:rsidRPr="001D7937" w:rsidRDefault="005062AB" w:rsidP="005062AB">
      <w:pPr>
        <w:widowControl w:val="0"/>
        <w:autoSpaceDE w:val="0"/>
        <w:autoSpaceDN w:val="0"/>
        <w:adjustRightInd w:val="0"/>
      </w:pPr>
      <w:r w:rsidRPr="005062AB">
        <w:rPr>
          <w:rFonts w:ascii="Courier New" w:hAnsi="Courier New" w:cs="Courier New"/>
        </w:rPr>
        <w:t>Исполнитель зам. главы администрации Додонова Ю.И.____________________</w:t>
      </w:r>
    </w:p>
    <w:p w:rsidR="0062188F" w:rsidRDefault="0062188F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8A7121" w:rsidRPr="008A7121" w:rsidRDefault="008A7121" w:rsidP="0062188F">
      <w:pPr>
        <w:widowControl w:val="0"/>
        <w:autoSpaceDE w:val="0"/>
        <w:autoSpaceDN w:val="0"/>
        <w:adjustRightInd w:val="0"/>
        <w:ind w:left="9072"/>
        <w:rPr>
          <w:lang w:val="en-US"/>
        </w:rPr>
      </w:pPr>
    </w:p>
    <w:p w:rsidR="0062188F" w:rsidRPr="001D7937" w:rsidRDefault="0062188F" w:rsidP="0062188F">
      <w:pPr>
        <w:widowControl w:val="0"/>
        <w:autoSpaceDE w:val="0"/>
        <w:autoSpaceDN w:val="0"/>
        <w:adjustRightInd w:val="0"/>
        <w:ind w:left="9072"/>
      </w:pPr>
    </w:p>
    <w:tbl>
      <w:tblPr>
        <w:tblW w:w="8878" w:type="dxa"/>
        <w:tblInd w:w="93" w:type="dxa"/>
        <w:tblLook w:val="04A0" w:firstRow="1" w:lastRow="0" w:firstColumn="1" w:lastColumn="0" w:noHBand="0" w:noVBand="1"/>
      </w:tblPr>
      <w:tblGrid>
        <w:gridCol w:w="960"/>
        <w:gridCol w:w="4781"/>
        <w:gridCol w:w="1151"/>
        <w:gridCol w:w="1862"/>
        <w:gridCol w:w="222"/>
        <w:gridCol w:w="222"/>
      </w:tblGrid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9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A7121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Расчет оценки эффективности реализации муниципальной программы</w:t>
            </w: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усл. ед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тыс. руб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1924,09040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1924,09040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5628,72960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5628,72960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7552,82000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7552,82000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Индекс результативности МП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Соотношение фак и план рез №1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Соотношение фак и план рез №2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Весовое значение показателя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Индекс эфективности МП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A7121" w:rsidRPr="008A7121" w:rsidTr="008A71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Оценка:</w:t>
            </w:r>
          </w:p>
        </w:tc>
        <w:tc>
          <w:tcPr>
            <w:tcW w:w="31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121" w:rsidRPr="008A7121" w:rsidRDefault="008A7121" w:rsidP="008A71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7121">
              <w:rPr>
                <w:rFonts w:ascii="Calibri" w:hAnsi="Calibri"/>
                <w:color w:val="000000"/>
                <w:sz w:val="22"/>
                <w:szCs w:val="22"/>
              </w:rPr>
              <w:t>Высокий уровень эффективности</w:t>
            </w:r>
          </w:p>
        </w:tc>
      </w:tr>
    </w:tbl>
    <w:p w:rsidR="005062AB" w:rsidRDefault="005062AB" w:rsidP="0062188F">
      <w:pPr>
        <w:widowControl w:val="0"/>
        <w:autoSpaceDE w:val="0"/>
        <w:autoSpaceDN w:val="0"/>
        <w:adjustRightInd w:val="0"/>
        <w:ind w:left="9072"/>
      </w:pPr>
    </w:p>
    <w:p w:rsidR="005062AB" w:rsidRDefault="005062AB" w:rsidP="0062188F">
      <w:pPr>
        <w:widowControl w:val="0"/>
        <w:autoSpaceDE w:val="0"/>
        <w:autoSpaceDN w:val="0"/>
        <w:adjustRightInd w:val="0"/>
        <w:ind w:left="9072"/>
      </w:pPr>
    </w:p>
    <w:p w:rsidR="0066084C" w:rsidRDefault="0066084C" w:rsidP="00EB41B7">
      <w:pPr>
        <w:widowControl w:val="0"/>
        <w:autoSpaceDE w:val="0"/>
        <w:autoSpaceDN w:val="0"/>
        <w:adjustRightInd w:val="0"/>
        <w:jc w:val="center"/>
      </w:pPr>
      <w:bookmarkStart w:id="0" w:name="Par718"/>
      <w:bookmarkEnd w:id="0"/>
    </w:p>
    <w:p w:rsidR="0066084C" w:rsidRDefault="0066084C" w:rsidP="00EB41B7">
      <w:pPr>
        <w:widowControl w:val="0"/>
        <w:autoSpaceDE w:val="0"/>
        <w:autoSpaceDN w:val="0"/>
        <w:adjustRightInd w:val="0"/>
        <w:jc w:val="center"/>
      </w:pPr>
    </w:p>
    <w:p w:rsidR="0066084C" w:rsidRDefault="0066084C" w:rsidP="00EB41B7">
      <w:pPr>
        <w:widowControl w:val="0"/>
        <w:autoSpaceDE w:val="0"/>
        <w:autoSpaceDN w:val="0"/>
        <w:adjustRightInd w:val="0"/>
        <w:jc w:val="center"/>
      </w:pPr>
    </w:p>
    <w:p w:rsidR="0066084C" w:rsidRDefault="0066084C" w:rsidP="00EB41B7">
      <w:pPr>
        <w:widowControl w:val="0"/>
        <w:autoSpaceDE w:val="0"/>
        <w:autoSpaceDN w:val="0"/>
        <w:adjustRightInd w:val="0"/>
        <w:jc w:val="center"/>
      </w:pPr>
    </w:p>
    <w:p w:rsidR="0066084C" w:rsidRDefault="0066084C" w:rsidP="00EB41B7">
      <w:pPr>
        <w:widowControl w:val="0"/>
        <w:autoSpaceDE w:val="0"/>
        <w:autoSpaceDN w:val="0"/>
        <w:adjustRightInd w:val="0"/>
        <w:jc w:val="center"/>
      </w:pPr>
    </w:p>
    <w:p w:rsidR="0066084C" w:rsidRDefault="0066084C" w:rsidP="00EB41B7">
      <w:pPr>
        <w:widowControl w:val="0"/>
        <w:autoSpaceDE w:val="0"/>
        <w:autoSpaceDN w:val="0"/>
        <w:adjustRightInd w:val="0"/>
        <w:jc w:val="center"/>
      </w:pPr>
    </w:p>
    <w:p w:rsidR="00D13E19" w:rsidRPr="008A7121" w:rsidRDefault="00D13E19" w:rsidP="008A7121">
      <w:pPr>
        <w:widowControl w:val="0"/>
        <w:autoSpaceDE w:val="0"/>
        <w:autoSpaceDN w:val="0"/>
        <w:adjustRightInd w:val="0"/>
        <w:rPr>
          <w:lang w:val="en-US"/>
        </w:rPr>
      </w:pPr>
      <w:bookmarkStart w:id="1" w:name="_GoBack"/>
      <w:bookmarkEnd w:id="1"/>
    </w:p>
    <w:sectPr w:rsidR="00D13E19" w:rsidRPr="008A7121" w:rsidSect="009B2FF4">
      <w:footerReference w:type="default" r:id="rId9"/>
      <w:pgSz w:w="16838" w:h="11906" w:orient="landscape"/>
      <w:pgMar w:top="709" w:right="1079" w:bottom="84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8BC" w:rsidRDefault="004B28BC">
      <w:r>
        <w:separator/>
      </w:r>
    </w:p>
  </w:endnote>
  <w:endnote w:type="continuationSeparator" w:id="0">
    <w:p w:rsidR="004B28BC" w:rsidRDefault="004B2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BC" w:rsidRDefault="004B28BC" w:rsidP="00A7115D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7121">
      <w:rPr>
        <w:rStyle w:val="a5"/>
        <w:noProof/>
      </w:rPr>
      <w:t>5</w:t>
    </w:r>
    <w:r>
      <w:rPr>
        <w:rStyle w:val="a5"/>
      </w:rPr>
      <w:fldChar w:fldCharType="end"/>
    </w:r>
  </w:p>
  <w:p w:rsidR="004B28BC" w:rsidRDefault="004B28BC" w:rsidP="00A7115D">
    <w:pPr>
      <w:pStyle w:val="a3"/>
      <w:ind w:right="360"/>
    </w:pPr>
  </w:p>
  <w:p w:rsidR="004B28BC" w:rsidRDefault="004B28B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8BC" w:rsidRDefault="004B28BC">
      <w:r>
        <w:separator/>
      </w:r>
    </w:p>
  </w:footnote>
  <w:footnote w:type="continuationSeparator" w:id="0">
    <w:p w:rsidR="004B28BC" w:rsidRDefault="004B2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662A7"/>
    <w:multiLevelType w:val="multilevel"/>
    <w:tmpl w:val="EF2860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2FB72D85"/>
    <w:multiLevelType w:val="multilevel"/>
    <w:tmpl w:val="ED0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6C6818B3"/>
    <w:multiLevelType w:val="multilevel"/>
    <w:tmpl w:val="D1183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7C43"/>
    <w:rsid w:val="000109AD"/>
    <w:rsid w:val="00012FD3"/>
    <w:rsid w:val="00026F8C"/>
    <w:rsid w:val="00050A2F"/>
    <w:rsid w:val="000521CA"/>
    <w:rsid w:val="000534C8"/>
    <w:rsid w:val="00053C20"/>
    <w:rsid w:val="0005674C"/>
    <w:rsid w:val="000617D5"/>
    <w:rsid w:val="00062654"/>
    <w:rsid w:val="00065653"/>
    <w:rsid w:val="000657E3"/>
    <w:rsid w:val="00076BE1"/>
    <w:rsid w:val="000770BF"/>
    <w:rsid w:val="0008788F"/>
    <w:rsid w:val="00095E63"/>
    <w:rsid w:val="0009624C"/>
    <w:rsid w:val="000B756D"/>
    <w:rsid w:val="000C41D6"/>
    <w:rsid w:val="000D4C2A"/>
    <w:rsid w:val="000E316C"/>
    <w:rsid w:val="000E63C0"/>
    <w:rsid w:val="00125914"/>
    <w:rsid w:val="00134925"/>
    <w:rsid w:val="0015168A"/>
    <w:rsid w:val="00171187"/>
    <w:rsid w:val="00191E0B"/>
    <w:rsid w:val="001D326D"/>
    <w:rsid w:val="001D7937"/>
    <w:rsid w:val="001F07DE"/>
    <w:rsid w:val="001F4C1C"/>
    <w:rsid w:val="001F61EE"/>
    <w:rsid w:val="00204704"/>
    <w:rsid w:val="002111C8"/>
    <w:rsid w:val="00232977"/>
    <w:rsid w:val="00250635"/>
    <w:rsid w:val="0025172F"/>
    <w:rsid w:val="00281B64"/>
    <w:rsid w:val="00286A89"/>
    <w:rsid w:val="00293B42"/>
    <w:rsid w:val="002A13D1"/>
    <w:rsid w:val="002E41AB"/>
    <w:rsid w:val="002F2422"/>
    <w:rsid w:val="002F55D5"/>
    <w:rsid w:val="002F56EA"/>
    <w:rsid w:val="0030054E"/>
    <w:rsid w:val="0030448C"/>
    <w:rsid w:val="00332568"/>
    <w:rsid w:val="00361082"/>
    <w:rsid w:val="0038438F"/>
    <w:rsid w:val="003846E3"/>
    <w:rsid w:val="00387FE0"/>
    <w:rsid w:val="0039126F"/>
    <w:rsid w:val="003B376B"/>
    <w:rsid w:val="003B4B33"/>
    <w:rsid w:val="003C3D97"/>
    <w:rsid w:val="003F6988"/>
    <w:rsid w:val="00400B33"/>
    <w:rsid w:val="00416E24"/>
    <w:rsid w:val="00427B65"/>
    <w:rsid w:val="00435D30"/>
    <w:rsid w:val="00451291"/>
    <w:rsid w:val="00470F13"/>
    <w:rsid w:val="004711A1"/>
    <w:rsid w:val="0047328E"/>
    <w:rsid w:val="00480C68"/>
    <w:rsid w:val="00494AC1"/>
    <w:rsid w:val="004A5EED"/>
    <w:rsid w:val="004A7746"/>
    <w:rsid w:val="004B28BC"/>
    <w:rsid w:val="004B302D"/>
    <w:rsid w:val="004B7ABE"/>
    <w:rsid w:val="004C7442"/>
    <w:rsid w:val="004D25B9"/>
    <w:rsid w:val="004E6CF3"/>
    <w:rsid w:val="004F5EC1"/>
    <w:rsid w:val="004F652E"/>
    <w:rsid w:val="004F66B6"/>
    <w:rsid w:val="00503467"/>
    <w:rsid w:val="005062AB"/>
    <w:rsid w:val="00517CA7"/>
    <w:rsid w:val="005218F2"/>
    <w:rsid w:val="00527248"/>
    <w:rsid w:val="005542E4"/>
    <w:rsid w:val="00562DDA"/>
    <w:rsid w:val="00567691"/>
    <w:rsid w:val="00567801"/>
    <w:rsid w:val="00593469"/>
    <w:rsid w:val="005948F1"/>
    <w:rsid w:val="005A5F2A"/>
    <w:rsid w:val="005B1461"/>
    <w:rsid w:val="005B3D1D"/>
    <w:rsid w:val="005D12F5"/>
    <w:rsid w:val="005E118B"/>
    <w:rsid w:val="005E1D5E"/>
    <w:rsid w:val="005E3769"/>
    <w:rsid w:val="005E511A"/>
    <w:rsid w:val="006127E9"/>
    <w:rsid w:val="0062188F"/>
    <w:rsid w:val="006227EB"/>
    <w:rsid w:val="0065573A"/>
    <w:rsid w:val="0066084C"/>
    <w:rsid w:val="00674112"/>
    <w:rsid w:val="006826ED"/>
    <w:rsid w:val="00685D7D"/>
    <w:rsid w:val="0069142A"/>
    <w:rsid w:val="00693FFB"/>
    <w:rsid w:val="006B40C8"/>
    <w:rsid w:val="006B7C43"/>
    <w:rsid w:val="00711389"/>
    <w:rsid w:val="00716CE7"/>
    <w:rsid w:val="007374B0"/>
    <w:rsid w:val="0075767E"/>
    <w:rsid w:val="0076163A"/>
    <w:rsid w:val="007764E8"/>
    <w:rsid w:val="007826AB"/>
    <w:rsid w:val="00796D06"/>
    <w:rsid w:val="007A1BD6"/>
    <w:rsid w:val="007C0D87"/>
    <w:rsid w:val="007C35E4"/>
    <w:rsid w:val="007C3C92"/>
    <w:rsid w:val="007C7544"/>
    <w:rsid w:val="007D4F21"/>
    <w:rsid w:val="007E62CC"/>
    <w:rsid w:val="00805101"/>
    <w:rsid w:val="00805148"/>
    <w:rsid w:val="00806223"/>
    <w:rsid w:val="008147F5"/>
    <w:rsid w:val="0081789E"/>
    <w:rsid w:val="00821CBB"/>
    <w:rsid w:val="00853AEB"/>
    <w:rsid w:val="00854849"/>
    <w:rsid w:val="00856971"/>
    <w:rsid w:val="008574C3"/>
    <w:rsid w:val="00870AF3"/>
    <w:rsid w:val="008733A1"/>
    <w:rsid w:val="00881DF6"/>
    <w:rsid w:val="00890FAD"/>
    <w:rsid w:val="00894BF6"/>
    <w:rsid w:val="008A4A79"/>
    <w:rsid w:val="008A7121"/>
    <w:rsid w:val="008A7C9C"/>
    <w:rsid w:val="008D09B5"/>
    <w:rsid w:val="008D5CB6"/>
    <w:rsid w:val="008D7454"/>
    <w:rsid w:val="008E5878"/>
    <w:rsid w:val="008F1B61"/>
    <w:rsid w:val="008F6643"/>
    <w:rsid w:val="00911A12"/>
    <w:rsid w:val="00915AA5"/>
    <w:rsid w:val="009517CF"/>
    <w:rsid w:val="00951FAE"/>
    <w:rsid w:val="009756C5"/>
    <w:rsid w:val="00982A35"/>
    <w:rsid w:val="009A3B3D"/>
    <w:rsid w:val="009B2FF4"/>
    <w:rsid w:val="009B6443"/>
    <w:rsid w:val="009C476A"/>
    <w:rsid w:val="009D6EAF"/>
    <w:rsid w:val="009E2D1E"/>
    <w:rsid w:val="009F6539"/>
    <w:rsid w:val="00A141BB"/>
    <w:rsid w:val="00A343D3"/>
    <w:rsid w:val="00A34A9C"/>
    <w:rsid w:val="00A375C2"/>
    <w:rsid w:val="00A42421"/>
    <w:rsid w:val="00A54A2B"/>
    <w:rsid w:val="00A56EED"/>
    <w:rsid w:val="00A575BC"/>
    <w:rsid w:val="00A7115D"/>
    <w:rsid w:val="00A959E4"/>
    <w:rsid w:val="00AA0CE9"/>
    <w:rsid w:val="00AB3011"/>
    <w:rsid w:val="00AB57CA"/>
    <w:rsid w:val="00AD1631"/>
    <w:rsid w:val="00AD425C"/>
    <w:rsid w:val="00AD7FDC"/>
    <w:rsid w:val="00AE0445"/>
    <w:rsid w:val="00AE0DAD"/>
    <w:rsid w:val="00AE683C"/>
    <w:rsid w:val="00B00A3F"/>
    <w:rsid w:val="00B045EA"/>
    <w:rsid w:val="00B065B3"/>
    <w:rsid w:val="00B10471"/>
    <w:rsid w:val="00B1108A"/>
    <w:rsid w:val="00B47109"/>
    <w:rsid w:val="00B521C3"/>
    <w:rsid w:val="00B679E9"/>
    <w:rsid w:val="00B7484F"/>
    <w:rsid w:val="00B90536"/>
    <w:rsid w:val="00B939BC"/>
    <w:rsid w:val="00B97969"/>
    <w:rsid w:val="00BB01ED"/>
    <w:rsid w:val="00BB070D"/>
    <w:rsid w:val="00BC1D9B"/>
    <w:rsid w:val="00BC2686"/>
    <w:rsid w:val="00BD0039"/>
    <w:rsid w:val="00BD1D0E"/>
    <w:rsid w:val="00BD24AA"/>
    <w:rsid w:val="00C0317C"/>
    <w:rsid w:val="00C05D58"/>
    <w:rsid w:val="00C0771D"/>
    <w:rsid w:val="00C21933"/>
    <w:rsid w:val="00C31E71"/>
    <w:rsid w:val="00C33A1A"/>
    <w:rsid w:val="00C451A1"/>
    <w:rsid w:val="00C5241C"/>
    <w:rsid w:val="00C55A0A"/>
    <w:rsid w:val="00C924C0"/>
    <w:rsid w:val="00CA7FE4"/>
    <w:rsid w:val="00CB3860"/>
    <w:rsid w:val="00CB38C0"/>
    <w:rsid w:val="00CD05A3"/>
    <w:rsid w:val="00CD4704"/>
    <w:rsid w:val="00CF7ACF"/>
    <w:rsid w:val="00D01290"/>
    <w:rsid w:val="00D13E19"/>
    <w:rsid w:val="00D42F8D"/>
    <w:rsid w:val="00D459F0"/>
    <w:rsid w:val="00D62063"/>
    <w:rsid w:val="00D92FD5"/>
    <w:rsid w:val="00DA0A38"/>
    <w:rsid w:val="00DA3356"/>
    <w:rsid w:val="00DB6C8A"/>
    <w:rsid w:val="00DC32D8"/>
    <w:rsid w:val="00DE75A5"/>
    <w:rsid w:val="00DF6084"/>
    <w:rsid w:val="00E003D7"/>
    <w:rsid w:val="00E0223E"/>
    <w:rsid w:val="00E042CB"/>
    <w:rsid w:val="00E174C2"/>
    <w:rsid w:val="00E311C8"/>
    <w:rsid w:val="00E364C8"/>
    <w:rsid w:val="00E44486"/>
    <w:rsid w:val="00E55176"/>
    <w:rsid w:val="00E706DC"/>
    <w:rsid w:val="00E967C9"/>
    <w:rsid w:val="00EB41B7"/>
    <w:rsid w:val="00EB717A"/>
    <w:rsid w:val="00EC5EA0"/>
    <w:rsid w:val="00ED28CC"/>
    <w:rsid w:val="00ED6691"/>
    <w:rsid w:val="00EE4448"/>
    <w:rsid w:val="00F0255E"/>
    <w:rsid w:val="00F126A5"/>
    <w:rsid w:val="00F22964"/>
    <w:rsid w:val="00F25767"/>
    <w:rsid w:val="00F26429"/>
    <w:rsid w:val="00F32F13"/>
    <w:rsid w:val="00F44D99"/>
    <w:rsid w:val="00F5466A"/>
    <w:rsid w:val="00F658EA"/>
    <w:rsid w:val="00F70EA5"/>
    <w:rsid w:val="00FA22B1"/>
    <w:rsid w:val="00FC5BB8"/>
    <w:rsid w:val="00FD1E4D"/>
    <w:rsid w:val="00FD3EC1"/>
    <w:rsid w:val="00FD6297"/>
    <w:rsid w:val="00FE2097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88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B7C4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6B7C43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6B7C43"/>
  </w:style>
  <w:style w:type="character" w:styleId="a6">
    <w:name w:val="Hyperlink"/>
    <w:uiPriority w:val="99"/>
    <w:rsid w:val="00BD0039"/>
    <w:rPr>
      <w:color w:val="0000FF"/>
      <w:u w:val="single"/>
    </w:rPr>
  </w:style>
  <w:style w:type="paragraph" w:customStyle="1" w:styleId="ConsPlusCell">
    <w:name w:val="ConsPlusCell"/>
    <w:uiPriority w:val="99"/>
    <w:rsid w:val="00EB41B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EB41B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rsid w:val="00EB41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EB41B7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982A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982A35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685D7D"/>
    <w:pPr>
      <w:spacing w:before="100" w:beforeAutospacing="1" w:after="100" w:afterAutospacing="1"/>
    </w:pPr>
  </w:style>
  <w:style w:type="paragraph" w:customStyle="1" w:styleId="printj">
    <w:name w:val="printj"/>
    <w:basedOn w:val="a"/>
    <w:uiPriority w:val="99"/>
    <w:rsid w:val="00685D7D"/>
    <w:pPr>
      <w:spacing w:before="100" w:beforeAutospacing="1" w:after="100" w:afterAutospacing="1"/>
    </w:pPr>
  </w:style>
  <w:style w:type="paragraph" w:customStyle="1" w:styleId="ac">
    <w:name w:val="Знак"/>
    <w:basedOn w:val="a"/>
    <w:uiPriority w:val="99"/>
    <w:rsid w:val="007E62C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d">
    <w:name w:val="List Paragraph"/>
    <w:basedOn w:val="a"/>
    <w:uiPriority w:val="99"/>
    <w:qFormat/>
    <w:rsid w:val="00470F13"/>
    <w:pPr>
      <w:ind w:left="720"/>
    </w:pPr>
  </w:style>
  <w:style w:type="paragraph" w:customStyle="1" w:styleId="1">
    <w:name w:val="Знак1"/>
    <w:basedOn w:val="a"/>
    <w:uiPriority w:val="99"/>
    <w:rsid w:val="00470F1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WW-Absatz-Standardschriftart11">
    <w:name w:val="WW-Absatz-Standardschriftart11"/>
    <w:uiPriority w:val="99"/>
    <w:rsid w:val="008733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5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7EC8D-38BD-43BF-8190-8C9691476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AE07327</Template>
  <TotalTime>1140</TotalTime>
  <Pages>5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Додонова Юлия Ивановна</cp:lastModifiedBy>
  <cp:revision>158</cp:revision>
  <cp:lastPrinted>2015-11-20T17:39:00Z</cp:lastPrinted>
  <dcterms:created xsi:type="dcterms:W3CDTF">2013-10-31T13:26:00Z</dcterms:created>
  <dcterms:modified xsi:type="dcterms:W3CDTF">2017-04-04T06:39:00Z</dcterms:modified>
</cp:coreProperties>
</file>