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1B7" w:rsidRPr="00E05839" w:rsidRDefault="00904424" w:rsidP="00EB41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EB41B7" w:rsidRPr="00E05839">
        <w:rPr>
          <w:rFonts w:ascii="Times New Roman" w:hAnsi="Times New Roman" w:cs="Times New Roman"/>
          <w:sz w:val="24"/>
          <w:szCs w:val="24"/>
        </w:rPr>
        <w:t>тогов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EB41B7" w:rsidRPr="00E05839">
        <w:rPr>
          <w:rFonts w:ascii="Times New Roman" w:hAnsi="Times New Roman" w:cs="Times New Roman"/>
          <w:sz w:val="24"/>
          <w:szCs w:val="24"/>
        </w:rPr>
        <w:t xml:space="preserve"> отчет о выполнении муниципальной программы</w:t>
      </w:r>
    </w:p>
    <w:p w:rsidR="00BD1D0E" w:rsidRPr="00E05839" w:rsidRDefault="00BD1D0E" w:rsidP="0005515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05839">
        <w:rPr>
          <w:rFonts w:ascii="Times New Roman" w:hAnsi="Times New Roman" w:cs="Times New Roman"/>
          <w:sz w:val="24"/>
          <w:szCs w:val="24"/>
        </w:rPr>
        <w:t xml:space="preserve">«Благоустройство территории </w:t>
      </w:r>
      <w:proofErr w:type="spellStart"/>
      <w:r w:rsidRPr="00E05839">
        <w:rPr>
          <w:rFonts w:ascii="Times New Roman" w:hAnsi="Times New Roman" w:cs="Times New Roman"/>
          <w:sz w:val="24"/>
          <w:szCs w:val="24"/>
        </w:rPr>
        <w:t>Любанского</w:t>
      </w:r>
      <w:proofErr w:type="spellEnd"/>
      <w:r w:rsidRPr="00E05839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E05839">
        <w:rPr>
          <w:rFonts w:ascii="Times New Roman" w:hAnsi="Times New Roman" w:cs="Times New Roman"/>
          <w:sz w:val="24"/>
          <w:szCs w:val="24"/>
        </w:rPr>
        <w:t>Тосненского</w:t>
      </w:r>
      <w:proofErr w:type="spellEnd"/>
      <w:r w:rsidRPr="00E05839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области»</w:t>
      </w:r>
    </w:p>
    <w:p w:rsidR="00EB41B7" w:rsidRPr="00E05839" w:rsidRDefault="00EB41B7" w:rsidP="00BD1D0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5A9" w:rsidRPr="00E05839" w:rsidRDefault="00EB41B7" w:rsidP="0090442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04424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904424" w:rsidRPr="00904424">
        <w:rPr>
          <w:rFonts w:ascii="Times New Roman" w:hAnsi="Times New Roman" w:cs="Times New Roman"/>
          <w:b/>
          <w:sz w:val="24"/>
          <w:szCs w:val="24"/>
        </w:rPr>
        <w:t>:</w:t>
      </w:r>
      <w:r w:rsidRPr="00E05839">
        <w:rPr>
          <w:rFonts w:ascii="Times New Roman" w:hAnsi="Times New Roman" w:cs="Times New Roman"/>
          <w:sz w:val="24"/>
          <w:szCs w:val="24"/>
        </w:rPr>
        <w:t xml:space="preserve"> </w:t>
      </w:r>
      <w:r w:rsidR="00904424">
        <w:rPr>
          <w:rFonts w:ascii="Times New Roman" w:hAnsi="Times New Roman" w:cs="Times New Roman"/>
          <w:sz w:val="24"/>
          <w:szCs w:val="24"/>
        </w:rPr>
        <w:t>ведущий</w:t>
      </w:r>
      <w:r w:rsidR="00904424" w:rsidRPr="00904424">
        <w:rPr>
          <w:rFonts w:ascii="Times New Roman" w:hAnsi="Times New Roman" w:cs="Times New Roman"/>
          <w:sz w:val="24"/>
          <w:szCs w:val="24"/>
        </w:rPr>
        <w:t xml:space="preserve"> специалист по вопросам ЖКХ и энергоснабжения администрации </w:t>
      </w:r>
      <w:proofErr w:type="spellStart"/>
      <w:r w:rsidR="00904424" w:rsidRPr="00904424">
        <w:rPr>
          <w:rFonts w:ascii="Times New Roman" w:hAnsi="Times New Roman" w:cs="Times New Roman"/>
          <w:sz w:val="24"/>
          <w:szCs w:val="24"/>
        </w:rPr>
        <w:t>Любанского</w:t>
      </w:r>
      <w:proofErr w:type="spellEnd"/>
      <w:r w:rsidR="00904424" w:rsidRPr="00904424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904424" w:rsidRPr="00904424">
        <w:rPr>
          <w:rFonts w:ascii="Times New Roman" w:hAnsi="Times New Roman" w:cs="Times New Roman"/>
          <w:sz w:val="24"/>
          <w:szCs w:val="24"/>
        </w:rPr>
        <w:t>Тосненского</w:t>
      </w:r>
      <w:proofErr w:type="spellEnd"/>
      <w:r w:rsidR="00904424" w:rsidRPr="00904424">
        <w:rPr>
          <w:rFonts w:ascii="Times New Roman" w:hAnsi="Times New Roman" w:cs="Times New Roman"/>
          <w:sz w:val="24"/>
          <w:szCs w:val="24"/>
        </w:rPr>
        <w:t xml:space="preserve"> района  Ленинградской области</w:t>
      </w:r>
      <w:r w:rsidR="0090442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494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377"/>
        <w:gridCol w:w="2268"/>
        <w:gridCol w:w="1715"/>
        <w:gridCol w:w="1860"/>
        <w:gridCol w:w="2237"/>
        <w:gridCol w:w="1783"/>
        <w:gridCol w:w="2100"/>
      </w:tblGrid>
      <w:tr w:rsidR="00EB41B7" w:rsidRPr="00E05839" w:rsidTr="00055150">
        <w:trPr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  <w:r w:rsidRPr="00E05839">
              <w:t xml:space="preserve">N  </w:t>
            </w:r>
            <w:r w:rsidRPr="00E05839">
              <w:br/>
              <w:t>п/п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  <w:r w:rsidRPr="00E05839">
              <w:t xml:space="preserve">Наименования   </w:t>
            </w:r>
            <w:r w:rsidRPr="00E05839">
              <w:br/>
              <w:t xml:space="preserve">подпрограммы,  </w:t>
            </w:r>
            <w:r w:rsidRPr="00E05839">
              <w:br/>
              <w:t xml:space="preserve">мероприятия    </w:t>
            </w:r>
            <w:r w:rsidRPr="00E05839">
              <w:br/>
              <w:t xml:space="preserve">(с указанием   </w:t>
            </w:r>
            <w:r w:rsidRPr="00E05839">
              <w:br/>
              <w:t xml:space="preserve">порядкового    </w:t>
            </w:r>
            <w:r w:rsidRPr="00E05839">
              <w:br/>
              <w:t>номера)</w:t>
            </w:r>
          </w:p>
        </w:tc>
        <w:tc>
          <w:tcPr>
            <w:tcW w:w="5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  <w:r w:rsidRPr="00E05839">
              <w:t>За последний отчетный год</w:t>
            </w:r>
          </w:p>
        </w:tc>
        <w:tc>
          <w:tcPr>
            <w:tcW w:w="6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  <w:r w:rsidRPr="00E05839">
              <w:t xml:space="preserve">Всего (нарастающим итогом за весь период     </w:t>
            </w:r>
            <w:r w:rsidRPr="00E05839">
              <w:br/>
              <w:t>реализации программы)</w:t>
            </w:r>
          </w:p>
        </w:tc>
      </w:tr>
      <w:tr w:rsidR="00EB41B7" w:rsidRPr="00E05839" w:rsidTr="00055150">
        <w:trPr>
          <w:tblCellSpacing w:w="5" w:type="nil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</w:p>
        </w:tc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  <w:r w:rsidRPr="00E05839">
              <w:t xml:space="preserve">Объем           </w:t>
            </w:r>
            <w:r w:rsidRPr="00E05839">
              <w:br/>
              <w:t xml:space="preserve">финансирования  </w:t>
            </w:r>
            <w:r w:rsidRPr="00E05839">
              <w:br/>
              <w:t>по муниципальной</w:t>
            </w:r>
            <w:r w:rsidRPr="00E05839">
              <w:br/>
              <w:t>программе (</w:t>
            </w:r>
            <w:proofErr w:type="spellStart"/>
            <w:r w:rsidRPr="00E05839">
              <w:t>тыс.руб</w:t>
            </w:r>
            <w:proofErr w:type="spellEnd"/>
            <w:r w:rsidRPr="00E05839">
              <w:t>.)</w:t>
            </w:r>
          </w:p>
        </w:tc>
        <w:tc>
          <w:tcPr>
            <w:tcW w:w="1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  <w:r w:rsidRPr="00E05839">
              <w:t>Профинансировано</w:t>
            </w:r>
            <w:r w:rsidRPr="00E05839">
              <w:br/>
              <w:t>(тыс. руб.)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  <w:r w:rsidRPr="00E05839">
              <w:t xml:space="preserve">Выполнено  </w:t>
            </w:r>
            <w:r w:rsidRPr="00E05839">
              <w:br/>
              <w:t>(тыс. руб.)</w:t>
            </w:r>
          </w:p>
        </w:tc>
        <w:tc>
          <w:tcPr>
            <w:tcW w:w="2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  <w:r w:rsidRPr="00E05839">
              <w:t xml:space="preserve">Объем           </w:t>
            </w:r>
            <w:r w:rsidRPr="00E05839">
              <w:br/>
              <w:t xml:space="preserve">финансирования  </w:t>
            </w:r>
            <w:r w:rsidRPr="00E05839">
              <w:br/>
              <w:t xml:space="preserve">по </w:t>
            </w:r>
            <w:proofErr w:type="spellStart"/>
            <w:r w:rsidRPr="00E05839">
              <w:t>муниципаль</w:t>
            </w:r>
            <w:proofErr w:type="spellEnd"/>
            <w:r w:rsidRPr="00E05839">
              <w:t>-ной программе (тыс. руб.)</w:t>
            </w:r>
          </w:p>
        </w:tc>
        <w:tc>
          <w:tcPr>
            <w:tcW w:w="1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  <w:r w:rsidRPr="00E05839">
              <w:t>Профинансировано</w:t>
            </w:r>
            <w:r w:rsidRPr="00E05839">
              <w:br/>
              <w:t>(тыс. руб.)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  <w:r w:rsidRPr="00E05839">
              <w:t xml:space="preserve">Выполнено  </w:t>
            </w:r>
            <w:r w:rsidRPr="00E05839">
              <w:br/>
              <w:t>(тыс. руб.)</w:t>
            </w:r>
          </w:p>
        </w:tc>
      </w:tr>
      <w:tr w:rsidR="00E03D62" w:rsidRPr="00E05839" w:rsidTr="00F379D8">
        <w:trPr>
          <w:tblCellSpacing w:w="5" w:type="nil"/>
        </w:trPr>
        <w:tc>
          <w:tcPr>
            <w:tcW w:w="1494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62" w:rsidRDefault="00E03D62" w:rsidP="00E03D62">
            <w:pPr>
              <w:pStyle w:val="ConsPlusCell"/>
              <w:jc w:val="center"/>
            </w:pPr>
            <w:r>
              <w:t>Благоустройство территории</w:t>
            </w:r>
          </w:p>
          <w:p w:rsidR="00E03D62" w:rsidRPr="00E05839" w:rsidRDefault="00E03D62" w:rsidP="00E03D62">
            <w:pPr>
              <w:pStyle w:val="ConsPlusCell"/>
              <w:jc w:val="center"/>
            </w:pPr>
            <w:proofErr w:type="spellStart"/>
            <w:r>
              <w:t>Любанского</w:t>
            </w:r>
            <w:proofErr w:type="spellEnd"/>
            <w:r>
              <w:t xml:space="preserve"> городского поселения </w:t>
            </w:r>
            <w:proofErr w:type="spellStart"/>
            <w:r>
              <w:t>Тосненского</w:t>
            </w:r>
            <w:proofErr w:type="spellEnd"/>
            <w:r>
              <w:t xml:space="preserve"> района Ленинградской области</w:t>
            </w:r>
          </w:p>
        </w:tc>
      </w:tr>
      <w:tr w:rsidR="008C7044" w:rsidRPr="00E05839" w:rsidTr="00055150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A7115D">
            <w:pPr>
              <w:pStyle w:val="ConsPlusCell"/>
            </w:pPr>
          </w:p>
        </w:tc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044" w:rsidRPr="00FC580A" w:rsidRDefault="008C7044" w:rsidP="0042469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C580A">
              <w:rPr>
                <w:rFonts w:ascii="Calibri" w:hAnsi="Calibri"/>
                <w:color w:val="000000"/>
                <w:sz w:val="22"/>
                <w:szCs w:val="22"/>
              </w:rPr>
              <w:t>Ликвидация несанкционированных свалок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A7115D">
            <w:pPr>
              <w:pStyle w:val="ConsPlusCell"/>
            </w:pPr>
            <w:r>
              <w:t>1500,00</w:t>
            </w:r>
          </w:p>
        </w:tc>
        <w:tc>
          <w:tcPr>
            <w:tcW w:w="1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Default="008C7044" w:rsidP="00A7115D">
            <w:pPr>
              <w:pStyle w:val="ConsPlusCell"/>
            </w:pPr>
            <w:r>
              <w:t>630,400</w:t>
            </w:r>
          </w:p>
          <w:p w:rsidR="008C7044" w:rsidRPr="00E05839" w:rsidRDefault="008C7044" w:rsidP="00A7115D">
            <w:pPr>
              <w:pStyle w:val="ConsPlusCell"/>
            </w:pP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A7115D">
            <w:pPr>
              <w:pStyle w:val="ConsPlusCell"/>
            </w:pPr>
            <w:r>
              <w:t>1500,00</w:t>
            </w:r>
          </w:p>
        </w:tc>
        <w:tc>
          <w:tcPr>
            <w:tcW w:w="2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814813">
            <w:pPr>
              <w:pStyle w:val="ConsPlusCell"/>
            </w:pPr>
            <w:r>
              <w:t>1500,00</w:t>
            </w:r>
          </w:p>
        </w:tc>
        <w:tc>
          <w:tcPr>
            <w:tcW w:w="1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Default="008C7044" w:rsidP="00814813">
            <w:pPr>
              <w:pStyle w:val="ConsPlusCell"/>
            </w:pPr>
            <w:r>
              <w:t>630,400</w:t>
            </w:r>
          </w:p>
          <w:p w:rsidR="008C7044" w:rsidRPr="00E05839" w:rsidRDefault="008C7044" w:rsidP="00814813">
            <w:pPr>
              <w:pStyle w:val="ConsPlusCell"/>
            </w:pP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814813">
            <w:pPr>
              <w:pStyle w:val="ConsPlusCell"/>
            </w:pPr>
            <w:r>
              <w:t>1500,00</w:t>
            </w:r>
          </w:p>
        </w:tc>
      </w:tr>
      <w:tr w:rsidR="008C7044" w:rsidRPr="00E05839" w:rsidTr="00055150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A7115D">
            <w:pPr>
              <w:pStyle w:val="ConsPlusCell"/>
            </w:pPr>
          </w:p>
        </w:tc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044" w:rsidRPr="00FC580A" w:rsidRDefault="008C7044" w:rsidP="0042469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55150">
              <w:rPr>
                <w:rFonts w:ascii="Calibri" w:hAnsi="Calibri"/>
                <w:color w:val="000000"/>
                <w:sz w:val="22"/>
                <w:szCs w:val="22"/>
              </w:rPr>
              <w:t>Проведение экспертизы проектно-сметной документации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A7115D">
            <w:pPr>
              <w:pStyle w:val="ConsPlusCell"/>
            </w:pPr>
            <w:r>
              <w:t>111,00</w:t>
            </w:r>
          </w:p>
        </w:tc>
        <w:tc>
          <w:tcPr>
            <w:tcW w:w="1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A7115D">
            <w:pPr>
              <w:pStyle w:val="ConsPlusCell"/>
            </w:pPr>
            <w:r>
              <w:t>111,000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A7115D">
            <w:pPr>
              <w:pStyle w:val="ConsPlusCell"/>
            </w:pPr>
            <w:r>
              <w:t>111,000</w:t>
            </w:r>
          </w:p>
        </w:tc>
        <w:tc>
          <w:tcPr>
            <w:tcW w:w="2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814813">
            <w:pPr>
              <w:pStyle w:val="ConsPlusCell"/>
            </w:pPr>
            <w:r>
              <w:t>111,00</w:t>
            </w:r>
          </w:p>
        </w:tc>
        <w:tc>
          <w:tcPr>
            <w:tcW w:w="1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814813">
            <w:pPr>
              <w:pStyle w:val="ConsPlusCell"/>
            </w:pPr>
            <w:r>
              <w:t>111,000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814813">
            <w:pPr>
              <w:pStyle w:val="ConsPlusCell"/>
            </w:pPr>
            <w:r>
              <w:t>111,000</w:t>
            </w:r>
          </w:p>
        </w:tc>
      </w:tr>
      <w:tr w:rsidR="008C7044" w:rsidRPr="00E05839" w:rsidTr="00055150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A7115D">
            <w:pPr>
              <w:pStyle w:val="ConsPlusCell"/>
            </w:pPr>
          </w:p>
        </w:tc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044" w:rsidRPr="00FC580A" w:rsidRDefault="008C7044" w:rsidP="0042469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55150">
              <w:rPr>
                <w:rFonts w:ascii="Calibri" w:hAnsi="Calibri"/>
                <w:color w:val="000000"/>
                <w:sz w:val="22"/>
                <w:szCs w:val="22"/>
              </w:rPr>
              <w:t>Обустройство парка "ПАРК ИМЕНИ ТЕБЯ"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F379D8">
            <w:pPr>
              <w:pStyle w:val="ConsPlusCell"/>
            </w:pPr>
            <w:r w:rsidRPr="00055150">
              <w:t>21348,74200</w:t>
            </w:r>
          </w:p>
        </w:tc>
        <w:tc>
          <w:tcPr>
            <w:tcW w:w="1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F379D8">
            <w:pPr>
              <w:pStyle w:val="ConsPlusCell"/>
            </w:pPr>
            <w:r>
              <w:t>21037,099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F379D8">
            <w:pPr>
              <w:pStyle w:val="ConsPlusCell"/>
            </w:pPr>
            <w:r>
              <w:t>21037,099</w:t>
            </w:r>
          </w:p>
        </w:tc>
        <w:tc>
          <w:tcPr>
            <w:tcW w:w="2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814813">
            <w:pPr>
              <w:pStyle w:val="ConsPlusCell"/>
            </w:pPr>
            <w:r w:rsidRPr="00055150">
              <w:t>21348,74200</w:t>
            </w:r>
          </w:p>
        </w:tc>
        <w:tc>
          <w:tcPr>
            <w:tcW w:w="1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814813">
            <w:pPr>
              <w:pStyle w:val="ConsPlusCell"/>
            </w:pPr>
            <w:r>
              <w:t>21037,099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814813">
            <w:pPr>
              <w:pStyle w:val="ConsPlusCell"/>
            </w:pPr>
            <w:r>
              <w:t>21037,099</w:t>
            </w:r>
          </w:p>
        </w:tc>
      </w:tr>
      <w:tr w:rsidR="008C7044" w:rsidRPr="00E05839" w:rsidTr="00055150">
        <w:trPr>
          <w:trHeight w:val="364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A7115D">
            <w:pPr>
              <w:pStyle w:val="ConsPlusCell"/>
            </w:pPr>
          </w:p>
        </w:tc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044" w:rsidRPr="00FC580A" w:rsidRDefault="008C7044" w:rsidP="0042469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55150">
              <w:rPr>
                <w:rFonts w:ascii="Calibri" w:hAnsi="Calibri"/>
                <w:color w:val="000000"/>
                <w:sz w:val="22"/>
                <w:szCs w:val="22"/>
              </w:rPr>
              <w:t xml:space="preserve">Строительный контроль и лабораторное сопровождение на объекте «Строительство парка "Имени Тебя", по адресу: Ленинградская область, </w:t>
            </w:r>
            <w:proofErr w:type="spellStart"/>
            <w:r w:rsidRPr="00055150">
              <w:rPr>
                <w:rFonts w:ascii="Calibri" w:hAnsi="Calibri"/>
                <w:color w:val="000000"/>
                <w:sz w:val="22"/>
                <w:szCs w:val="22"/>
              </w:rPr>
              <w:t>Тосненский</w:t>
            </w:r>
            <w:proofErr w:type="spellEnd"/>
            <w:r w:rsidRPr="00055150">
              <w:rPr>
                <w:rFonts w:ascii="Calibri" w:hAnsi="Calibri"/>
                <w:color w:val="000000"/>
                <w:sz w:val="22"/>
                <w:szCs w:val="22"/>
              </w:rPr>
              <w:t xml:space="preserve"> район, г. Любань»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F379D8">
            <w:pPr>
              <w:pStyle w:val="ConsPlusCell"/>
            </w:pPr>
            <w:r w:rsidRPr="00055150">
              <w:t>98,40400</w:t>
            </w:r>
          </w:p>
        </w:tc>
        <w:tc>
          <w:tcPr>
            <w:tcW w:w="1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F379D8">
            <w:pPr>
              <w:pStyle w:val="ConsPlusCell"/>
            </w:pPr>
            <w:r>
              <w:t>0,000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F379D8">
            <w:pPr>
              <w:pStyle w:val="ConsPlusCell"/>
            </w:pPr>
            <w:r>
              <w:t>98,404</w:t>
            </w:r>
          </w:p>
        </w:tc>
        <w:tc>
          <w:tcPr>
            <w:tcW w:w="2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814813">
            <w:pPr>
              <w:pStyle w:val="ConsPlusCell"/>
            </w:pPr>
            <w:r w:rsidRPr="00055150">
              <w:t>98,40400</w:t>
            </w:r>
          </w:p>
        </w:tc>
        <w:tc>
          <w:tcPr>
            <w:tcW w:w="1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814813">
            <w:pPr>
              <w:pStyle w:val="ConsPlusCell"/>
            </w:pPr>
            <w:r>
              <w:t>0,000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44" w:rsidRPr="00E05839" w:rsidRDefault="008C7044" w:rsidP="00814813">
            <w:pPr>
              <w:pStyle w:val="ConsPlusCell"/>
            </w:pPr>
            <w:r>
              <w:t>98,404</w:t>
            </w:r>
          </w:p>
        </w:tc>
      </w:tr>
    </w:tbl>
    <w:p w:rsidR="00F379D8" w:rsidRPr="00F379D8" w:rsidRDefault="00F379D8" w:rsidP="00F379D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379D8">
        <w:rPr>
          <w:rFonts w:ascii="Times New Roman" w:hAnsi="Times New Roman" w:cs="Times New Roman"/>
          <w:sz w:val="24"/>
          <w:szCs w:val="24"/>
        </w:rPr>
        <w:t xml:space="preserve">Ведущий специалист по вопросам ЖКХ и энергоснабжения администрации </w:t>
      </w:r>
      <w:proofErr w:type="spellStart"/>
      <w:r w:rsidRPr="00F379D8">
        <w:rPr>
          <w:rFonts w:ascii="Times New Roman" w:hAnsi="Times New Roman" w:cs="Times New Roman"/>
          <w:sz w:val="24"/>
          <w:szCs w:val="24"/>
        </w:rPr>
        <w:t>Любанского</w:t>
      </w:r>
      <w:proofErr w:type="spellEnd"/>
      <w:r w:rsidRPr="00F379D8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F379D8">
        <w:rPr>
          <w:rFonts w:ascii="Times New Roman" w:hAnsi="Times New Roman" w:cs="Times New Roman"/>
          <w:sz w:val="24"/>
          <w:szCs w:val="24"/>
        </w:rPr>
        <w:t>Тосненского</w:t>
      </w:r>
      <w:proofErr w:type="spellEnd"/>
      <w:r w:rsidRPr="00F379D8">
        <w:rPr>
          <w:rFonts w:ascii="Times New Roman" w:hAnsi="Times New Roman" w:cs="Times New Roman"/>
          <w:sz w:val="24"/>
          <w:szCs w:val="24"/>
        </w:rPr>
        <w:t xml:space="preserve"> района  Ленинградской области _____________ /</w:t>
      </w:r>
      <w:r w:rsidR="004D4CDD">
        <w:rPr>
          <w:rFonts w:ascii="Times New Roman" w:hAnsi="Times New Roman" w:cs="Times New Roman"/>
          <w:sz w:val="24"/>
          <w:szCs w:val="24"/>
        </w:rPr>
        <w:t>Андреев И.В.</w:t>
      </w:r>
      <w:r w:rsidRPr="00F379D8">
        <w:rPr>
          <w:rFonts w:ascii="Times New Roman" w:hAnsi="Times New Roman" w:cs="Times New Roman"/>
          <w:sz w:val="24"/>
          <w:szCs w:val="24"/>
        </w:rPr>
        <w:t>/</w:t>
      </w:r>
    </w:p>
    <w:p w:rsidR="00055150" w:rsidRDefault="00055150" w:rsidP="00F379D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379D8" w:rsidRDefault="00F379D8" w:rsidP="00F379D8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spellStart"/>
      <w:r w:rsidRPr="00F379D8">
        <w:rPr>
          <w:rFonts w:ascii="Times New Roman" w:hAnsi="Times New Roman" w:cs="Times New Roman"/>
          <w:sz w:val="24"/>
          <w:szCs w:val="24"/>
        </w:rPr>
        <w:t>Зам.главы</w:t>
      </w:r>
      <w:proofErr w:type="spellEnd"/>
      <w:r w:rsidRPr="00F379D8">
        <w:rPr>
          <w:rFonts w:ascii="Times New Roman" w:hAnsi="Times New Roman" w:cs="Times New Roman"/>
          <w:sz w:val="24"/>
          <w:szCs w:val="24"/>
        </w:rPr>
        <w:t xml:space="preserve"> администрации: Додонова Ю.И. ________________</w:t>
      </w:r>
    </w:p>
    <w:p w:rsidR="00F379D8" w:rsidRDefault="00F379D8" w:rsidP="00F379D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92B15" w:rsidRPr="00E05839" w:rsidRDefault="00904424" w:rsidP="00F379D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92B15" w:rsidRPr="00E05839">
        <w:rPr>
          <w:rFonts w:ascii="Times New Roman" w:hAnsi="Times New Roman" w:cs="Times New Roman"/>
          <w:sz w:val="24"/>
          <w:szCs w:val="24"/>
        </w:rPr>
        <w:t>ценк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92B15" w:rsidRPr="00E05839">
        <w:rPr>
          <w:rFonts w:ascii="Times New Roman" w:hAnsi="Times New Roman" w:cs="Times New Roman"/>
          <w:sz w:val="24"/>
          <w:szCs w:val="24"/>
        </w:rPr>
        <w:t xml:space="preserve"> результатов реализации муниципальной программы</w:t>
      </w:r>
    </w:p>
    <w:p w:rsidR="00576007" w:rsidRPr="00E05839" w:rsidRDefault="00576007" w:rsidP="009044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05839">
        <w:rPr>
          <w:rFonts w:ascii="Times New Roman" w:hAnsi="Times New Roman" w:cs="Times New Roman"/>
          <w:sz w:val="24"/>
          <w:szCs w:val="24"/>
        </w:rPr>
        <w:t xml:space="preserve"> «Благоустройство территории </w:t>
      </w:r>
      <w:proofErr w:type="spellStart"/>
      <w:r w:rsidRPr="00E05839">
        <w:rPr>
          <w:rFonts w:ascii="Times New Roman" w:hAnsi="Times New Roman" w:cs="Times New Roman"/>
          <w:sz w:val="24"/>
          <w:szCs w:val="24"/>
        </w:rPr>
        <w:t>Любанского</w:t>
      </w:r>
      <w:proofErr w:type="spellEnd"/>
      <w:r w:rsidRPr="00E05839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E05839">
        <w:rPr>
          <w:rFonts w:ascii="Times New Roman" w:hAnsi="Times New Roman" w:cs="Times New Roman"/>
          <w:sz w:val="24"/>
          <w:szCs w:val="24"/>
        </w:rPr>
        <w:t>Тосненского</w:t>
      </w:r>
      <w:proofErr w:type="spellEnd"/>
      <w:r w:rsidRPr="00E05839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области»</w:t>
      </w:r>
    </w:p>
    <w:p w:rsidR="00892B15" w:rsidRDefault="00892B15" w:rsidP="005760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05839">
        <w:rPr>
          <w:rFonts w:ascii="Times New Roman" w:hAnsi="Times New Roman" w:cs="Times New Roman"/>
          <w:sz w:val="24"/>
          <w:szCs w:val="24"/>
        </w:rPr>
        <w:t>за 20</w:t>
      </w:r>
      <w:r w:rsidR="00F379D8">
        <w:rPr>
          <w:rFonts w:ascii="Times New Roman" w:hAnsi="Times New Roman" w:cs="Times New Roman"/>
          <w:sz w:val="24"/>
          <w:szCs w:val="24"/>
        </w:rPr>
        <w:t>17</w:t>
      </w:r>
      <w:r w:rsidRPr="00E0583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04424" w:rsidRPr="00E05839" w:rsidRDefault="00904424" w:rsidP="005760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22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1296"/>
        <w:gridCol w:w="1296"/>
        <w:gridCol w:w="1296"/>
        <w:gridCol w:w="1188"/>
        <w:gridCol w:w="1836"/>
        <w:gridCol w:w="1188"/>
        <w:gridCol w:w="1620"/>
        <w:gridCol w:w="1404"/>
        <w:gridCol w:w="1404"/>
      </w:tblGrid>
      <w:tr w:rsidR="00892B15" w:rsidRPr="00E05839" w:rsidTr="00892B15">
        <w:trPr>
          <w:trHeight w:val="90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N  </w:t>
            </w:r>
            <w:r w:rsidRPr="00E05839">
              <w:br/>
              <w:t>п/п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Задачи,      </w:t>
            </w:r>
            <w:r w:rsidRPr="00E05839">
              <w:br/>
              <w:t xml:space="preserve">направленные </w:t>
            </w:r>
            <w:r w:rsidRPr="00E05839">
              <w:br/>
              <w:t>на достижение</w:t>
            </w:r>
            <w:r w:rsidRPr="00E05839">
              <w:br/>
              <w:t xml:space="preserve">цели         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Планируемый объем    </w:t>
            </w:r>
            <w:r w:rsidRPr="00E05839">
              <w:br/>
              <w:t xml:space="preserve">финансирования на    </w:t>
            </w:r>
            <w:r w:rsidRPr="00E05839">
              <w:br/>
              <w:t>решение данной задачи</w:t>
            </w:r>
            <w:r w:rsidRPr="00E05839">
              <w:br/>
              <w:t xml:space="preserve">(тыс. руб.)          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Фактический объем   </w:t>
            </w:r>
            <w:r w:rsidRPr="00E05839">
              <w:br/>
              <w:t xml:space="preserve">финансирования      </w:t>
            </w:r>
            <w:r w:rsidRPr="00E05839">
              <w:br/>
              <w:t xml:space="preserve">на решение данной   </w:t>
            </w:r>
            <w:r w:rsidRPr="00E05839">
              <w:br/>
              <w:t xml:space="preserve">задачи (тыс. руб.)  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Количественные </w:t>
            </w:r>
            <w:r w:rsidRPr="00E05839">
              <w:br/>
              <w:t xml:space="preserve">и/или          </w:t>
            </w:r>
            <w:r w:rsidRPr="00E05839">
              <w:br/>
              <w:t xml:space="preserve">качественные   </w:t>
            </w:r>
            <w:r w:rsidRPr="00E05839">
              <w:br/>
              <w:t xml:space="preserve">целевые        </w:t>
            </w:r>
            <w:r w:rsidRPr="00E05839">
              <w:br/>
              <w:t xml:space="preserve">показатели,    </w:t>
            </w:r>
            <w:r w:rsidRPr="00E05839">
              <w:br/>
              <w:t>характеризующие</w:t>
            </w:r>
            <w:r w:rsidRPr="00E05839">
              <w:br/>
              <w:t xml:space="preserve">достижение     </w:t>
            </w:r>
            <w:r w:rsidRPr="00E05839">
              <w:br/>
              <w:t>целей и решение</w:t>
            </w:r>
            <w:r w:rsidRPr="00E05839">
              <w:br/>
              <w:t xml:space="preserve">задач         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Единица  </w:t>
            </w:r>
            <w:r w:rsidRPr="00E05839">
              <w:br/>
              <w:t>измерения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Базовое      </w:t>
            </w:r>
            <w:r w:rsidRPr="00E05839">
              <w:br/>
              <w:t xml:space="preserve">значение     </w:t>
            </w:r>
            <w:r w:rsidRPr="00E05839">
              <w:br/>
              <w:t xml:space="preserve">показателя   </w:t>
            </w:r>
            <w:r w:rsidRPr="00E05839">
              <w:br/>
              <w:t xml:space="preserve">(на начало   </w:t>
            </w:r>
            <w:r w:rsidRPr="00E05839">
              <w:br/>
              <w:t xml:space="preserve">реализации   </w:t>
            </w:r>
            <w:r w:rsidRPr="00E05839">
              <w:br/>
              <w:t>муниципальной</w:t>
            </w:r>
            <w:r w:rsidRPr="00E05839">
              <w:br/>
              <w:t xml:space="preserve">программы)  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0" w:rsidRDefault="00892B15" w:rsidP="005574E0">
            <w:pPr>
              <w:pStyle w:val="ConsPlusCell"/>
            </w:pPr>
            <w:r w:rsidRPr="00E05839">
              <w:t>Планируемое</w:t>
            </w:r>
            <w:r w:rsidRPr="00E05839">
              <w:br/>
              <w:t xml:space="preserve">значение   </w:t>
            </w:r>
            <w:r w:rsidRPr="00E05839">
              <w:br/>
              <w:t xml:space="preserve">показателя </w:t>
            </w:r>
            <w:r w:rsidRPr="00E05839">
              <w:br/>
              <w:t xml:space="preserve">на </w:t>
            </w:r>
          </w:p>
          <w:p w:rsidR="00892B15" w:rsidRPr="00E05839" w:rsidRDefault="005574E0" w:rsidP="005574E0">
            <w:pPr>
              <w:pStyle w:val="ConsPlusCell"/>
            </w:pPr>
            <w:r>
              <w:t>01.01.</w:t>
            </w:r>
            <w:r w:rsidR="00892B15" w:rsidRPr="00E05839">
              <w:t>20</w:t>
            </w:r>
            <w:r w:rsidR="002D4FA2">
              <w:t>17</w:t>
            </w:r>
            <w:r w:rsidR="00892B15" w:rsidRPr="00E05839">
              <w:t xml:space="preserve"> 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5574E0">
            <w:pPr>
              <w:pStyle w:val="ConsPlusCell"/>
            </w:pPr>
            <w:r w:rsidRPr="00E05839">
              <w:t>Достигнутое</w:t>
            </w:r>
            <w:r w:rsidRPr="00E05839">
              <w:br/>
              <w:t xml:space="preserve">значение   </w:t>
            </w:r>
            <w:r w:rsidRPr="00E05839">
              <w:br/>
              <w:t xml:space="preserve">показателя </w:t>
            </w:r>
            <w:r w:rsidRPr="00E05839">
              <w:br/>
              <w:t xml:space="preserve">за </w:t>
            </w:r>
            <w:r w:rsidR="005574E0">
              <w:t>01.01.</w:t>
            </w:r>
            <w:r w:rsidRPr="00E05839">
              <w:t>20</w:t>
            </w:r>
            <w:r w:rsidR="002D4FA2">
              <w:t>18</w:t>
            </w:r>
            <w:r w:rsidRPr="00E05839">
              <w:t xml:space="preserve">   </w:t>
            </w:r>
          </w:p>
        </w:tc>
      </w:tr>
      <w:tr w:rsidR="00892B15" w:rsidRPr="00E05839" w:rsidTr="00892B15">
        <w:trPr>
          <w:trHeight w:val="72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Бюджет  поселения </w:t>
            </w:r>
            <w:r w:rsidRPr="00E05839">
              <w:br/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Другие    </w:t>
            </w:r>
            <w:r w:rsidRPr="00E05839">
              <w:br/>
              <w:t xml:space="preserve">источники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Бюджет </w:t>
            </w:r>
            <w:r w:rsidRPr="00E05839">
              <w:br/>
              <w:t xml:space="preserve">поселения </w:t>
            </w:r>
            <w:r w:rsidRPr="00E05839">
              <w:br/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Другие   </w:t>
            </w:r>
            <w:r w:rsidRPr="00E05839">
              <w:br/>
              <w:t>источники</w:t>
            </w:r>
          </w:p>
        </w:tc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</w:p>
        </w:tc>
      </w:tr>
      <w:tr w:rsidR="00892B15" w:rsidRPr="00E05839" w:rsidTr="00892B15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1 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     2  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    3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    4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    5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   6    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      7 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   8   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     9 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 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    11    </w:t>
            </w:r>
          </w:p>
        </w:tc>
      </w:tr>
      <w:tr w:rsidR="002D4FA2" w:rsidRPr="00E05839" w:rsidTr="004A3D6C">
        <w:trPr>
          <w:trHeight w:val="1434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A2" w:rsidRPr="00E05839" w:rsidRDefault="002D4FA2" w:rsidP="00892B15">
            <w:pPr>
              <w:pStyle w:val="ConsPlusCell"/>
            </w:pPr>
            <w:r w:rsidRPr="00E05839">
              <w:t xml:space="preserve">1. 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A2" w:rsidRPr="00E05839" w:rsidRDefault="002D4FA2" w:rsidP="00892B15">
            <w:pPr>
              <w:pStyle w:val="ConsPlusCell"/>
            </w:pPr>
            <w:r>
              <w:t>О</w:t>
            </w:r>
            <w:r w:rsidRPr="00424691">
              <w:t xml:space="preserve">здоровление санитарной экологической обстановки в поселении и на свободных территориях, ликвидация несанкционированных свалок бытового мусора, сруб аварийный деревьев, </w:t>
            </w:r>
            <w:proofErr w:type="spellStart"/>
            <w:r w:rsidRPr="00424691">
              <w:t>окос</w:t>
            </w:r>
            <w:proofErr w:type="spellEnd"/>
            <w:r w:rsidRPr="00424691">
              <w:t xml:space="preserve"> травы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A2" w:rsidRPr="00E05839" w:rsidRDefault="008F3556" w:rsidP="00892B15">
            <w:pPr>
              <w:pStyle w:val="ConsPlusCell"/>
            </w:pPr>
            <w:r>
              <w:t>1500,000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A2" w:rsidRPr="00E05839" w:rsidRDefault="008F3556" w:rsidP="00892B15">
            <w:pPr>
              <w:pStyle w:val="ConsPlusCell"/>
            </w:pPr>
            <w:r>
              <w:t>0,000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A2" w:rsidRPr="00E05839" w:rsidRDefault="008F3556" w:rsidP="00892B15">
            <w:pPr>
              <w:pStyle w:val="ConsPlusCell"/>
            </w:pPr>
            <w:r w:rsidRPr="008F3556">
              <w:t>630,400</w:t>
            </w:r>
          </w:p>
        </w:tc>
        <w:tc>
          <w:tcPr>
            <w:tcW w:w="118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A2" w:rsidRPr="00E05839" w:rsidRDefault="008F3556" w:rsidP="00892B15">
            <w:pPr>
              <w:pStyle w:val="ConsPlusCell"/>
            </w:pPr>
            <w:r>
              <w:t>0,000</w:t>
            </w:r>
          </w:p>
        </w:tc>
        <w:tc>
          <w:tcPr>
            <w:tcW w:w="18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D4FA2" w:rsidRPr="00FC580A" w:rsidRDefault="002D4FA2" w:rsidP="00F379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C580A">
              <w:rPr>
                <w:rFonts w:ascii="Calibri" w:hAnsi="Calibri"/>
                <w:color w:val="000000"/>
                <w:sz w:val="22"/>
                <w:szCs w:val="22"/>
              </w:rPr>
              <w:t>Ликвидация несанкционированных свалок</w:t>
            </w:r>
          </w:p>
        </w:tc>
        <w:tc>
          <w:tcPr>
            <w:tcW w:w="11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4FA2" w:rsidRPr="00E05839" w:rsidRDefault="002D4FA2" w:rsidP="00F379D8">
            <w:pPr>
              <w:pStyle w:val="ConsPlusCell"/>
            </w:pPr>
          </w:p>
          <w:p w:rsidR="002D4FA2" w:rsidRPr="00E05839" w:rsidRDefault="002D4FA2" w:rsidP="00F379D8">
            <w:pPr>
              <w:pStyle w:val="ConsPlusCell"/>
            </w:pPr>
            <w:r w:rsidRPr="00E05839">
              <w:t>М3</w:t>
            </w:r>
          </w:p>
        </w:tc>
        <w:tc>
          <w:tcPr>
            <w:tcW w:w="16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4FA2" w:rsidRDefault="002D4FA2" w:rsidP="00F379D8">
            <w:pPr>
              <w:pStyle w:val="ConsPlusCell"/>
            </w:pPr>
            <w:r>
              <w:t>0,00</w:t>
            </w:r>
          </w:p>
          <w:p w:rsidR="002D4FA2" w:rsidRPr="00E05839" w:rsidRDefault="002D4FA2" w:rsidP="00F379D8">
            <w:pPr>
              <w:pStyle w:val="ConsPlusCell"/>
            </w:pPr>
          </w:p>
        </w:tc>
        <w:tc>
          <w:tcPr>
            <w:tcW w:w="14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4FA2" w:rsidRPr="00E05839" w:rsidRDefault="002D4FA2" w:rsidP="00F379D8">
            <w:pPr>
              <w:pStyle w:val="ConsPlusCell"/>
            </w:pPr>
            <w:r>
              <w:t>2680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2D4FA2" w:rsidRPr="00E05839" w:rsidRDefault="002D4FA2" w:rsidP="00892B15">
            <w:pPr>
              <w:pStyle w:val="ConsPlusCell"/>
            </w:pPr>
            <w:r>
              <w:t>2500</w:t>
            </w:r>
          </w:p>
        </w:tc>
      </w:tr>
      <w:tr w:rsidR="002D4FA2" w:rsidRPr="00E05839" w:rsidTr="00F379D8">
        <w:trPr>
          <w:trHeight w:val="359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A2" w:rsidRPr="00E05839" w:rsidRDefault="002D4FA2" w:rsidP="00892B15">
            <w:pPr>
              <w:pStyle w:val="ConsPlusCell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A2" w:rsidRPr="00E05839" w:rsidRDefault="002D4FA2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A2" w:rsidRPr="00E05839" w:rsidRDefault="002D4FA2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A2" w:rsidRPr="00E05839" w:rsidRDefault="002D4FA2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A2" w:rsidRPr="00E05839" w:rsidRDefault="002D4FA2" w:rsidP="00892B15">
            <w:pPr>
              <w:pStyle w:val="ConsPlusCell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A2" w:rsidRPr="00E05839" w:rsidRDefault="002D4FA2" w:rsidP="00892B15">
            <w:pPr>
              <w:pStyle w:val="ConsPlusCell"/>
            </w:pPr>
          </w:p>
        </w:tc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A2" w:rsidRPr="00FC580A" w:rsidRDefault="002D4FA2" w:rsidP="00F379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A2" w:rsidRPr="00E05839" w:rsidRDefault="002D4FA2" w:rsidP="00892B15">
            <w:pPr>
              <w:pStyle w:val="ConsPlusCell"/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A2" w:rsidRPr="00E05839" w:rsidRDefault="002D4FA2" w:rsidP="00892B15">
            <w:pPr>
              <w:pStyle w:val="ConsPlusCell"/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A2" w:rsidRPr="00E05839" w:rsidRDefault="002D4FA2" w:rsidP="00892B15">
            <w:pPr>
              <w:pStyle w:val="ConsPlusCell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A2" w:rsidRPr="00E05839" w:rsidRDefault="002D4FA2" w:rsidP="00892B15">
            <w:pPr>
              <w:pStyle w:val="ConsPlusCell"/>
            </w:pPr>
          </w:p>
        </w:tc>
      </w:tr>
      <w:tr w:rsidR="008F3556" w:rsidRPr="00E05839" w:rsidTr="00C1448F">
        <w:trPr>
          <w:trHeight w:val="912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56" w:rsidRPr="00E05839" w:rsidRDefault="008F3556" w:rsidP="00892B15">
            <w:pPr>
              <w:pStyle w:val="ConsPlusCell"/>
            </w:pPr>
            <w:r w:rsidRPr="00E05839">
              <w:t xml:space="preserve">2. 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56" w:rsidRPr="00E05839" w:rsidRDefault="008F3556" w:rsidP="00892B15">
            <w:pPr>
              <w:pStyle w:val="ConsPlusCell"/>
            </w:pPr>
            <w:r>
              <w:t>П</w:t>
            </w:r>
            <w:r w:rsidRPr="00424691">
              <w:t xml:space="preserve">риведение в качественное состояние </w:t>
            </w:r>
            <w:r w:rsidRPr="00424691">
              <w:lastRenderedPageBreak/>
              <w:t>элементов благоустройства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56" w:rsidRPr="00E05839" w:rsidRDefault="008F3556" w:rsidP="00892B15">
            <w:pPr>
              <w:pStyle w:val="ConsPlusCell"/>
            </w:pPr>
            <w:r>
              <w:lastRenderedPageBreak/>
              <w:t>419,775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56" w:rsidRPr="00E05839" w:rsidRDefault="008F3556" w:rsidP="00892B15">
            <w:pPr>
              <w:pStyle w:val="ConsPlusCell"/>
            </w:pPr>
            <w:r>
              <w:t>21138,3710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56" w:rsidRPr="00E05839" w:rsidRDefault="008F3556" w:rsidP="00892B15">
            <w:pPr>
              <w:pStyle w:val="ConsPlusCell"/>
            </w:pPr>
            <w:r>
              <w:t>321,371</w:t>
            </w:r>
          </w:p>
        </w:tc>
        <w:tc>
          <w:tcPr>
            <w:tcW w:w="118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56" w:rsidRPr="00E05839" w:rsidRDefault="008F3556" w:rsidP="00892B15">
            <w:pPr>
              <w:pStyle w:val="ConsPlusCell"/>
            </w:pPr>
            <w:r>
              <w:t>20826,728</w:t>
            </w:r>
          </w:p>
        </w:tc>
        <w:tc>
          <w:tcPr>
            <w:tcW w:w="1836" w:type="dxa"/>
            <w:tcBorders>
              <w:left w:val="single" w:sz="4" w:space="0" w:color="auto"/>
              <w:right w:val="single" w:sz="4" w:space="0" w:color="auto"/>
            </w:tcBorders>
          </w:tcPr>
          <w:p w:rsidR="008F3556" w:rsidRDefault="008F3556" w:rsidP="007A4020">
            <w:r w:rsidRPr="00C978B4">
              <w:t>Обустройство парка "ПАРК ИМЕНИ ТЕБЯ"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8F3556" w:rsidRPr="00852C96" w:rsidRDefault="008F3556" w:rsidP="00F379D8">
            <w:pPr>
              <w:pStyle w:val="ConsPlusCell"/>
            </w:pPr>
          </w:p>
          <w:p w:rsidR="008F3556" w:rsidRPr="00E05839" w:rsidRDefault="008F3556" w:rsidP="00A12AE6">
            <w:pPr>
              <w:pStyle w:val="ConsPlusCell"/>
            </w:pPr>
            <w:proofErr w:type="spellStart"/>
            <w:r>
              <w:t>Усл.ед</w:t>
            </w:r>
            <w:proofErr w:type="spellEnd"/>
            <w:r w:rsidRPr="00852C96">
              <w:t>.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8F3556" w:rsidRDefault="008F3556" w:rsidP="00F379D8">
            <w:pPr>
              <w:pStyle w:val="ConsPlusCell"/>
            </w:pPr>
            <w:r>
              <w:t>0,00</w:t>
            </w:r>
          </w:p>
          <w:p w:rsidR="008F3556" w:rsidRPr="00E05839" w:rsidRDefault="008F3556" w:rsidP="00F379D8">
            <w:pPr>
              <w:pStyle w:val="ConsPlusCell"/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8F3556" w:rsidRDefault="008F3556" w:rsidP="00F379D8">
            <w:pPr>
              <w:pStyle w:val="ConsPlusCell"/>
            </w:pPr>
            <w:r>
              <w:t>1</w:t>
            </w:r>
          </w:p>
          <w:p w:rsidR="008F3556" w:rsidRPr="00E05839" w:rsidRDefault="008F3556" w:rsidP="00F379D8">
            <w:pPr>
              <w:pStyle w:val="ConsPlusCell"/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8F3556" w:rsidRDefault="008F3556" w:rsidP="00F379D8">
            <w:pPr>
              <w:pStyle w:val="ConsPlusCell"/>
            </w:pPr>
            <w:r>
              <w:t>1</w:t>
            </w:r>
          </w:p>
          <w:p w:rsidR="008F3556" w:rsidRPr="00E05839" w:rsidRDefault="008F3556" w:rsidP="00F379D8">
            <w:pPr>
              <w:pStyle w:val="ConsPlusCell"/>
            </w:pPr>
          </w:p>
        </w:tc>
      </w:tr>
      <w:tr w:rsidR="008F3556" w:rsidRPr="00E05839" w:rsidTr="00C1448F">
        <w:trPr>
          <w:trHeight w:val="91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56" w:rsidRPr="00E05839" w:rsidRDefault="008F3556" w:rsidP="00892B15">
            <w:pPr>
              <w:pStyle w:val="ConsPlusCell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56" w:rsidRDefault="008F3556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56" w:rsidRPr="00E05839" w:rsidRDefault="008F3556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56" w:rsidRPr="00E05839" w:rsidRDefault="008F3556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56" w:rsidRPr="00E05839" w:rsidRDefault="008F3556" w:rsidP="00892B15">
            <w:pPr>
              <w:pStyle w:val="ConsPlusCell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56" w:rsidRPr="00E05839" w:rsidRDefault="008F3556" w:rsidP="00892B15">
            <w:pPr>
              <w:pStyle w:val="ConsPlusCell"/>
            </w:pPr>
          </w:p>
        </w:tc>
        <w:tc>
          <w:tcPr>
            <w:tcW w:w="1836" w:type="dxa"/>
            <w:tcBorders>
              <w:left w:val="single" w:sz="4" w:space="0" w:color="auto"/>
              <w:right w:val="single" w:sz="4" w:space="0" w:color="auto"/>
            </w:tcBorders>
          </w:tcPr>
          <w:p w:rsidR="008F3556" w:rsidRPr="00C978B4" w:rsidRDefault="008F3556" w:rsidP="007A4020">
            <w:r w:rsidRPr="008F3556">
              <w:t>Проведение экспертизы проектно-сметной документации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8F3556" w:rsidRPr="00852C96" w:rsidRDefault="008F3556" w:rsidP="00F379D8">
            <w:pPr>
              <w:pStyle w:val="ConsPlusCell"/>
            </w:pPr>
            <w:proofErr w:type="spellStart"/>
            <w:r>
              <w:t>Усл.ед</w:t>
            </w:r>
            <w:proofErr w:type="spellEnd"/>
            <w:r w:rsidRPr="00852C96">
              <w:t>.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8F3556" w:rsidRDefault="008F3556" w:rsidP="00F379D8">
            <w:pPr>
              <w:pStyle w:val="ConsPlusCell"/>
            </w:pPr>
            <w:r>
              <w:t>0,00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8F3556" w:rsidRDefault="008F3556" w:rsidP="00F379D8">
            <w:pPr>
              <w:pStyle w:val="ConsPlusCell"/>
            </w:pPr>
            <w:r>
              <w:t>2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8F3556" w:rsidRDefault="008F3556" w:rsidP="00F379D8">
            <w:pPr>
              <w:pStyle w:val="ConsPlusCell"/>
            </w:pPr>
            <w:r>
              <w:t>2</w:t>
            </w:r>
          </w:p>
        </w:tc>
      </w:tr>
      <w:tr w:rsidR="00002E81" w:rsidRPr="00E05839" w:rsidTr="00892B15">
        <w:trPr>
          <w:trHeight w:val="36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</w:tr>
      <w:tr w:rsidR="00002E81" w:rsidRPr="00E05839" w:rsidTr="00892B15">
        <w:trPr>
          <w:trHeight w:val="34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8F3556" w:rsidP="00892B15">
            <w:pPr>
              <w:pStyle w:val="ConsPlusCell"/>
            </w:pPr>
            <w:r w:rsidRPr="008F3556">
              <w:t xml:space="preserve">Строительный контроль и лабораторное сопровождение на объекте «Строительство парка "Имени Тебя", по адресу: Ленинградская область, </w:t>
            </w:r>
            <w:proofErr w:type="spellStart"/>
            <w:r w:rsidRPr="008F3556">
              <w:t>Тосненский</w:t>
            </w:r>
            <w:proofErr w:type="spellEnd"/>
            <w:r w:rsidRPr="008F3556">
              <w:t xml:space="preserve"> район, г. Любань»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56" w:rsidRPr="00852C96" w:rsidRDefault="008F3556" w:rsidP="008F3556">
            <w:pPr>
              <w:pStyle w:val="ConsPlusCell"/>
            </w:pPr>
          </w:p>
          <w:p w:rsidR="00002E81" w:rsidRPr="00E05839" w:rsidRDefault="008F3556" w:rsidP="008F3556">
            <w:pPr>
              <w:pStyle w:val="ConsPlusCell"/>
            </w:pPr>
            <w:proofErr w:type="spellStart"/>
            <w:r>
              <w:t>Усл.ед</w:t>
            </w:r>
            <w:proofErr w:type="spellEnd"/>
            <w:r w:rsidRPr="00852C96">
              <w:t>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8F3556" w:rsidP="00892B15">
            <w:pPr>
              <w:pStyle w:val="ConsPlusCell"/>
            </w:pPr>
            <w:r>
              <w:t>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8F3556" w:rsidP="00892B15">
            <w:pPr>
              <w:pStyle w:val="ConsPlusCell"/>
            </w:pPr>
            <w:r>
              <w:t>1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8F3556" w:rsidP="00892B15">
            <w:pPr>
              <w:pStyle w:val="ConsPlusCell"/>
            </w:pPr>
            <w:r>
              <w:t>1</w:t>
            </w:r>
          </w:p>
        </w:tc>
      </w:tr>
    </w:tbl>
    <w:p w:rsidR="00892B15" w:rsidRPr="00E05839" w:rsidRDefault="00892B15" w:rsidP="00892B15">
      <w:pPr>
        <w:widowControl w:val="0"/>
        <w:autoSpaceDE w:val="0"/>
        <w:autoSpaceDN w:val="0"/>
        <w:adjustRightInd w:val="0"/>
        <w:jc w:val="right"/>
        <w:outlineLvl w:val="1"/>
      </w:pPr>
    </w:p>
    <w:p w:rsidR="005E6B09" w:rsidRPr="005E6B09" w:rsidRDefault="005E6B09" w:rsidP="005E6B0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6B09">
        <w:rPr>
          <w:rFonts w:ascii="Times New Roman" w:hAnsi="Times New Roman" w:cs="Times New Roman"/>
          <w:sz w:val="24"/>
          <w:szCs w:val="24"/>
        </w:rPr>
        <w:t xml:space="preserve">Ведущий специалист по вопросам ЖКХ и энергоснабжения администрации </w:t>
      </w:r>
      <w:proofErr w:type="spellStart"/>
      <w:r w:rsidRPr="005E6B09">
        <w:rPr>
          <w:rFonts w:ascii="Times New Roman" w:hAnsi="Times New Roman" w:cs="Times New Roman"/>
          <w:sz w:val="24"/>
          <w:szCs w:val="24"/>
        </w:rPr>
        <w:t>Любанского</w:t>
      </w:r>
      <w:proofErr w:type="spellEnd"/>
      <w:r w:rsidRPr="005E6B09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5E6B09">
        <w:rPr>
          <w:rFonts w:ascii="Times New Roman" w:hAnsi="Times New Roman" w:cs="Times New Roman"/>
          <w:sz w:val="24"/>
          <w:szCs w:val="24"/>
        </w:rPr>
        <w:t>Тосненского</w:t>
      </w:r>
      <w:proofErr w:type="spellEnd"/>
      <w:r w:rsidRPr="005E6B09">
        <w:rPr>
          <w:rFonts w:ascii="Times New Roman" w:hAnsi="Times New Roman" w:cs="Times New Roman"/>
          <w:sz w:val="24"/>
          <w:szCs w:val="24"/>
        </w:rPr>
        <w:t xml:space="preserve"> района  Ленинградской области _____________ /</w:t>
      </w:r>
      <w:r w:rsidR="00AD5360">
        <w:rPr>
          <w:rFonts w:ascii="Times New Roman" w:hAnsi="Times New Roman" w:cs="Times New Roman"/>
          <w:sz w:val="24"/>
          <w:szCs w:val="24"/>
        </w:rPr>
        <w:t>Андреев И.В.</w:t>
      </w:r>
      <w:bookmarkStart w:id="0" w:name="_GoBack"/>
      <w:bookmarkEnd w:id="0"/>
      <w:r w:rsidRPr="005E6B09">
        <w:rPr>
          <w:rFonts w:ascii="Times New Roman" w:hAnsi="Times New Roman" w:cs="Times New Roman"/>
          <w:sz w:val="24"/>
          <w:szCs w:val="24"/>
        </w:rPr>
        <w:t>/</w:t>
      </w:r>
    </w:p>
    <w:p w:rsidR="005E6B09" w:rsidRPr="005E6B09" w:rsidRDefault="005E6B09" w:rsidP="005E6B0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B7C43" w:rsidRPr="00E05839" w:rsidRDefault="005E6B09" w:rsidP="005E6B09">
      <w:pPr>
        <w:pStyle w:val="ConsPlusNonformat"/>
      </w:pPr>
      <w:proofErr w:type="spellStart"/>
      <w:r w:rsidRPr="005E6B09">
        <w:rPr>
          <w:rFonts w:ascii="Times New Roman" w:hAnsi="Times New Roman" w:cs="Times New Roman"/>
          <w:sz w:val="24"/>
          <w:szCs w:val="24"/>
        </w:rPr>
        <w:t>Зам.главы</w:t>
      </w:r>
      <w:proofErr w:type="spellEnd"/>
      <w:r w:rsidRPr="005E6B09">
        <w:rPr>
          <w:rFonts w:ascii="Times New Roman" w:hAnsi="Times New Roman" w:cs="Times New Roman"/>
          <w:sz w:val="24"/>
          <w:szCs w:val="24"/>
        </w:rPr>
        <w:t xml:space="preserve"> администрации: Додонова Ю.И. ________________</w:t>
      </w:r>
    </w:p>
    <w:sectPr w:rsidR="006B7C43" w:rsidRPr="00E05839" w:rsidSect="009B2FF4">
      <w:footerReference w:type="even" r:id="rId9"/>
      <w:footerReference w:type="default" r:id="rId10"/>
      <w:pgSz w:w="16838" w:h="11906" w:orient="landscape"/>
      <w:pgMar w:top="709" w:right="1079" w:bottom="84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9D8" w:rsidRDefault="00F379D8">
      <w:r>
        <w:separator/>
      </w:r>
    </w:p>
  </w:endnote>
  <w:endnote w:type="continuationSeparator" w:id="0">
    <w:p w:rsidR="00F379D8" w:rsidRDefault="00F3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9D8" w:rsidRDefault="00F379D8" w:rsidP="00A711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79D8" w:rsidRDefault="00F379D8" w:rsidP="00A7115D">
    <w:pPr>
      <w:pStyle w:val="a3"/>
      <w:ind w:right="360"/>
    </w:pPr>
  </w:p>
  <w:p w:rsidR="00F379D8" w:rsidRDefault="00F379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9D8" w:rsidRDefault="00F379D8" w:rsidP="00A711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5360">
      <w:rPr>
        <w:rStyle w:val="a5"/>
        <w:noProof/>
      </w:rPr>
      <w:t>2</w:t>
    </w:r>
    <w:r>
      <w:rPr>
        <w:rStyle w:val="a5"/>
      </w:rPr>
      <w:fldChar w:fldCharType="end"/>
    </w:r>
  </w:p>
  <w:p w:rsidR="00F379D8" w:rsidRDefault="00F379D8" w:rsidP="00A7115D">
    <w:pPr>
      <w:pStyle w:val="a3"/>
      <w:ind w:right="360"/>
    </w:pPr>
  </w:p>
  <w:p w:rsidR="00F379D8" w:rsidRDefault="00F379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9D8" w:rsidRDefault="00F379D8">
      <w:r>
        <w:separator/>
      </w:r>
    </w:p>
  </w:footnote>
  <w:footnote w:type="continuationSeparator" w:id="0">
    <w:p w:rsidR="00F379D8" w:rsidRDefault="00F37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662A7"/>
    <w:multiLevelType w:val="multilevel"/>
    <w:tmpl w:val="EF2860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2FB72D85"/>
    <w:multiLevelType w:val="multilevel"/>
    <w:tmpl w:val="ED0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C43"/>
    <w:rsid w:val="00002E81"/>
    <w:rsid w:val="000109AD"/>
    <w:rsid w:val="0004241D"/>
    <w:rsid w:val="00050A2F"/>
    <w:rsid w:val="00055150"/>
    <w:rsid w:val="0005674C"/>
    <w:rsid w:val="000617D5"/>
    <w:rsid w:val="00062654"/>
    <w:rsid w:val="000657E3"/>
    <w:rsid w:val="000B426B"/>
    <w:rsid w:val="000B756D"/>
    <w:rsid w:val="000D0EBD"/>
    <w:rsid w:val="000E316C"/>
    <w:rsid w:val="000E63C0"/>
    <w:rsid w:val="0015168A"/>
    <w:rsid w:val="0015389B"/>
    <w:rsid w:val="00171187"/>
    <w:rsid w:val="001808BF"/>
    <w:rsid w:val="00191E0B"/>
    <w:rsid w:val="001A5E98"/>
    <w:rsid w:val="001E1F7F"/>
    <w:rsid w:val="001E4E72"/>
    <w:rsid w:val="001F07DE"/>
    <w:rsid w:val="001F61EE"/>
    <w:rsid w:val="002111C8"/>
    <w:rsid w:val="00232977"/>
    <w:rsid w:val="00250635"/>
    <w:rsid w:val="0025172F"/>
    <w:rsid w:val="00281B64"/>
    <w:rsid w:val="002D4FA2"/>
    <w:rsid w:val="002E41AB"/>
    <w:rsid w:val="002F2422"/>
    <w:rsid w:val="0030448C"/>
    <w:rsid w:val="0032335C"/>
    <w:rsid w:val="0036730D"/>
    <w:rsid w:val="003A0AF5"/>
    <w:rsid w:val="003B4B33"/>
    <w:rsid w:val="003B5C39"/>
    <w:rsid w:val="004033ED"/>
    <w:rsid w:val="00416E24"/>
    <w:rsid w:val="00424691"/>
    <w:rsid w:val="00427B65"/>
    <w:rsid w:val="0043153F"/>
    <w:rsid w:val="00435D30"/>
    <w:rsid w:val="004365A9"/>
    <w:rsid w:val="0045149E"/>
    <w:rsid w:val="00480C68"/>
    <w:rsid w:val="004A7746"/>
    <w:rsid w:val="004B7ABE"/>
    <w:rsid w:val="004C178B"/>
    <w:rsid w:val="004D4CDD"/>
    <w:rsid w:val="004E6CF3"/>
    <w:rsid w:val="00503467"/>
    <w:rsid w:val="00517CA7"/>
    <w:rsid w:val="005218F2"/>
    <w:rsid w:val="00527248"/>
    <w:rsid w:val="00537B1B"/>
    <w:rsid w:val="005574E0"/>
    <w:rsid w:val="00576007"/>
    <w:rsid w:val="00580AEE"/>
    <w:rsid w:val="00593469"/>
    <w:rsid w:val="005A5F2A"/>
    <w:rsid w:val="005B1461"/>
    <w:rsid w:val="005C6F68"/>
    <w:rsid w:val="005D12F5"/>
    <w:rsid w:val="005E118B"/>
    <w:rsid w:val="005E1D5E"/>
    <w:rsid w:val="005E511A"/>
    <w:rsid w:val="005E6B09"/>
    <w:rsid w:val="006127E9"/>
    <w:rsid w:val="006227EB"/>
    <w:rsid w:val="00674112"/>
    <w:rsid w:val="00685D7D"/>
    <w:rsid w:val="0069170F"/>
    <w:rsid w:val="006972FF"/>
    <w:rsid w:val="006B40C8"/>
    <w:rsid w:val="006B7C43"/>
    <w:rsid w:val="006D588E"/>
    <w:rsid w:val="006E59C3"/>
    <w:rsid w:val="006F60BB"/>
    <w:rsid w:val="00707C3E"/>
    <w:rsid w:val="00710A2A"/>
    <w:rsid w:val="00711389"/>
    <w:rsid w:val="0076163A"/>
    <w:rsid w:val="007764E8"/>
    <w:rsid w:val="007826AB"/>
    <w:rsid w:val="00796D06"/>
    <w:rsid w:val="007A1BD6"/>
    <w:rsid w:val="007B201C"/>
    <w:rsid w:val="007C0DA0"/>
    <w:rsid w:val="007C35E4"/>
    <w:rsid w:val="007D4F21"/>
    <w:rsid w:val="00806223"/>
    <w:rsid w:val="0081789E"/>
    <w:rsid w:val="00821CBB"/>
    <w:rsid w:val="00846789"/>
    <w:rsid w:val="00856971"/>
    <w:rsid w:val="00886CBD"/>
    <w:rsid w:val="00892B15"/>
    <w:rsid w:val="008A3A73"/>
    <w:rsid w:val="008A4A79"/>
    <w:rsid w:val="008A7C9C"/>
    <w:rsid w:val="008C7044"/>
    <w:rsid w:val="008D28D5"/>
    <w:rsid w:val="008D7454"/>
    <w:rsid w:val="008E5878"/>
    <w:rsid w:val="008F1B61"/>
    <w:rsid w:val="008F3556"/>
    <w:rsid w:val="00904424"/>
    <w:rsid w:val="009517CF"/>
    <w:rsid w:val="009756C5"/>
    <w:rsid w:val="00982A35"/>
    <w:rsid w:val="00993FA2"/>
    <w:rsid w:val="009B2FF4"/>
    <w:rsid w:val="009B6443"/>
    <w:rsid w:val="009C476A"/>
    <w:rsid w:val="009D6EAF"/>
    <w:rsid w:val="009F6539"/>
    <w:rsid w:val="00A11A92"/>
    <w:rsid w:val="00A12AE6"/>
    <w:rsid w:val="00A141BB"/>
    <w:rsid w:val="00A303A4"/>
    <w:rsid w:val="00A343D3"/>
    <w:rsid w:val="00A42421"/>
    <w:rsid w:val="00A54A2B"/>
    <w:rsid w:val="00A56EED"/>
    <w:rsid w:val="00A62A0D"/>
    <w:rsid w:val="00A7115D"/>
    <w:rsid w:val="00A91219"/>
    <w:rsid w:val="00A959E4"/>
    <w:rsid w:val="00AA0CE9"/>
    <w:rsid w:val="00AA139F"/>
    <w:rsid w:val="00AD1631"/>
    <w:rsid w:val="00AD5360"/>
    <w:rsid w:val="00AD7FDC"/>
    <w:rsid w:val="00AE0445"/>
    <w:rsid w:val="00AE0DAD"/>
    <w:rsid w:val="00AF1D0F"/>
    <w:rsid w:val="00B065B3"/>
    <w:rsid w:val="00B10471"/>
    <w:rsid w:val="00BB070D"/>
    <w:rsid w:val="00BC2686"/>
    <w:rsid w:val="00BD0039"/>
    <w:rsid w:val="00BD1D0E"/>
    <w:rsid w:val="00BD24AA"/>
    <w:rsid w:val="00C05D58"/>
    <w:rsid w:val="00C21933"/>
    <w:rsid w:val="00C450E3"/>
    <w:rsid w:val="00C451A1"/>
    <w:rsid w:val="00C5241C"/>
    <w:rsid w:val="00C802AB"/>
    <w:rsid w:val="00C924C0"/>
    <w:rsid w:val="00CB3860"/>
    <w:rsid w:val="00CC2378"/>
    <w:rsid w:val="00CD05A3"/>
    <w:rsid w:val="00CE5BF8"/>
    <w:rsid w:val="00CF060F"/>
    <w:rsid w:val="00CF7ACF"/>
    <w:rsid w:val="00D01290"/>
    <w:rsid w:val="00D03AF9"/>
    <w:rsid w:val="00D22E9F"/>
    <w:rsid w:val="00D62063"/>
    <w:rsid w:val="00D9155F"/>
    <w:rsid w:val="00D92FD5"/>
    <w:rsid w:val="00DA0A38"/>
    <w:rsid w:val="00DB6C8A"/>
    <w:rsid w:val="00DC32D8"/>
    <w:rsid w:val="00DD1A80"/>
    <w:rsid w:val="00DE75A5"/>
    <w:rsid w:val="00DF255F"/>
    <w:rsid w:val="00DF6084"/>
    <w:rsid w:val="00E003D7"/>
    <w:rsid w:val="00E03D62"/>
    <w:rsid w:val="00E05839"/>
    <w:rsid w:val="00E311C8"/>
    <w:rsid w:val="00E364C8"/>
    <w:rsid w:val="00E44486"/>
    <w:rsid w:val="00E447D5"/>
    <w:rsid w:val="00E52DA2"/>
    <w:rsid w:val="00E55176"/>
    <w:rsid w:val="00E706DC"/>
    <w:rsid w:val="00E7281B"/>
    <w:rsid w:val="00E967C9"/>
    <w:rsid w:val="00EB41B7"/>
    <w:rsid w:val="00EB717A"/>
    <w:rsid w:val="00ED13F5"/>
    <w:rsid w:val="00ED28CC"/>
    <w:rsid w:val="00ED6691"/>
    <w:rsid w:val="00F22964"/>
    <w:rsid w:val="00F26429"/>
    <w:rsid w:val="00F32F13"/>
    <w:rsid w:val="00F379D8"/>
    <w:rsid w:val="00F44D99"/>
    <w:rsid w:val="00F50579"/>
    <w:rsid w:val="00F50F36"/>
    <w:rsid w:val="00F658EA"/>
    <w:rsid w:val="00FD6297"/>
    <w:rsid w:val="00FF2239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7C4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7C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7C43"/>
  </w:style>
  <w:style w:type="character" w:styleId="a6">
    <w:name w:val="Hyperlink"/>
    <w:rsid w:val="00BD0039"/>
    <w:rPr>
      <w:color w:val="0000FF"/>
      <w:u w:val="single"/>
    </w:rPr>
  </w:style>
  <w:style w:type="paragraph" w:customStyle="1" w:styleId="ConsPlusCell">
    <w:name w:val="ConsPlusCell"/>
    <w:rsid w:val="00EB4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B41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41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41B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82A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82A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685D7D"/>
    <w:pPr>
      <w:spacing w:before="100" w:beforeAutospacing="1" w:after="100" w:afterAutospacing="1"/>
    </w:pPr>
  </w:style>
  <w:style w:type="paragraph" w:customStyle="1" w:styleId="printj">
    <w:name w:val="printj"/>
    <w:basedOn w:val="a"/>
    <w:rsid w:val="00685D7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7C4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7C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7C43"/>
  </w:style>
  <w:style w:type="character" w:styleId="a6">
    <w:name w:val="Hyperlink"/>
    <w:rsid w:val="00BD0039"/>
    <w:rPr>
      <w:color w:val="0000FF"/>
      <w:u w:val="single"/>
    </w:rPr>
  </w:style>
  <w:style w:type="paragraph" w:customStyle="1" w:styleId="ConsPlusCell">
    <w:name w:val="ConsPlusCell"/>
    <w:rsid w:val="00EB4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B41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41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41B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82A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82A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685D7D"/>
    <w:pPr>
      <w:spacing w:before="100" w:beforeAutospacing="1" w:after="100" w:afterAutospacing="1"/>
    </w:pPr>
  </w:style>
  <w:style w:type="paragraph" w:customStyle="1" w:styleId="printj">
    <w:name w:val="printj"/>
    <w:basedOn w:val="a"/>
    <w:rsid w:val="00685D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10C95-94D8-4577-BB4E-CAF2C533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962D7E6D</Template>
  <TotalTime>853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Додонова Юлия Ивановна</cp:lastModifiedBy>
  <cp:revision>126</cp:revision>
  <cp:lastPrinted>2017-04-04T06:27:00Z</cp:lastPrinted>
  <dcterms:created xsi:type="dcterms:W3CDTF">2013-10-31T13:26:00Z</dcterms:created>
  <dcterms:modified xsi:type="dcterms:W3CDTF">2018-03-06T09:00:00Z</dcterms:modified>
</cp:coreProperties>
</file>