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B7" w:rsidRPr="00E05839" w:rsidRDefault="00904424" w:rsidP="00EB41B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B41B7" w:rsidRPr="00E05839">
        <w:rPr>
          <w:rFonts w:ascii="Times New Roman" w:hAnsi="Times New Roman" w:cs="Times New Roman"/>
          <w:sz w:val="24"/>
          <w:szCs w:val="24"/>
        </w:rPr>
        <w:t>тогов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EB41B7" w:rsidRPr="00E05839">
        <w:rPr>
          <w:rFonts w:ascii="Times New Roman" w:hAnsi="Times New Roman" w:cs="Times New Roman"/>
          <w:sz w:val="24"/>
          <w:szCs w:val="24"/>
        </w:rPr>
        <w:t xml:space="preserve"> отчет о выполнении муниципальной программы</w:t>
      </w:r>
    </w:p>
    <w:p w:rsidR="004365A9" w:rsidRPr="00E05839" w:rsidRDefault="00BD1D0E" w:rsidP="00BD1D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5839">
        <w:rPr>
          <w:rFonts w:ascii="Times New Roman" w:hAnsi="Times New Roman" w:cs="Times New Roman"/>
          <w:sz w:val="24"/>
          <w:szCs w:val="24"/>
        </w:rPr>
        <w:t xml:space="preserve">«Благоустройство территории </w:t>
      </w:r>
    </w:p>
    <w:p w:rsidR="00BD1D0E" w:rsidRPr="00E05839" w:rsidRDefault="00BD1D0E" w:rsidP="00BD1D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05839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E05839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области»</w:t>
      </w:r>
    </w:p>
    <w:p w:rsidR="00EB41B7" w:rsidRPr="00E05839" w:rsidRDefault="00EB41B7" w:rsidP="00BD1D0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41B7" w:rsidRPr="00904424" w:rsidRDefault="00EB41B7" w:rsidP="009044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0442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904424" w:rsidRPr="00904424">
        <w:rPr>
          <w:rFonts w:ascii="Times New Roman" w:hAnsi="Times New Roman" w:cs="Times New Roman"/>
          <w:b/>
          <w:sz w:val="24"/>
          <w:szCs w:val="24"/>
        </w:rPr>
        <w:t>:</w:t>
      </w:r>
      <w:r w:rsidRPr="00E05839">
        <w:rPr>
          <w:rFonts w:ascii="Times New Roman" w:hAnsi="Times New Roman" w:cs="Times New Roman"/>
          <w:sz w:val="24"/>
          <w:szCs w:val="24"/>
        </w:rPr>
        <w:t xml:space="preserve"> </w:t>
      </w:r>
      <w:r w:rsidR="00904424">
        <w:rPr>
          <w:rFonts w:ascii="Times New Roman" w:hAnsi="Times New Roman" w:cs="Times New Roman"/>
          <w:sz w:val="24"/>
          <w:szCs w:val="24"/>
        </w:rPr>
        <w:t>ведущий</w:t>
      </w:r>
      <w:r w:rsidR="00904424" w:rsidRPr="00904424">
        <w:rPr>
          <w:rFonts w:ascii="Times New Roman" w:hAnsi="Times New Roman" w:cs="Times New Roman"/>
          <w:sz w:val="24"/>
          <w:szCs w:val="24"/>
        </w:rPr>
        <w:t xml:space="preserve"> специалист по вопросам ЖКХ и энергоснабжения администрации </w:t>
      </w:r>
      <w:proofErr w:type="spellStart"/>
      <w:r w:rsidR="00904424" w:rsidRPr="00904424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="00904424" w:rsidRPr="00904424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904424" w:rsidRPr="00904424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="00904424" w:rsidRPr="00904424">
        <w:rPr>
          <w:rFonts w:ascii="Times New Roman" w:hAnsi="Times New Roman" w:cs="Times New Roman"/>
          <w:sz w:val="24"/>
          <w:szCs w:val="24"/>
        </w:rPr>
        <w:t xml:space="preserve"> района  Ленинградской области</w:t>
      </w:r>
      <w:r w:rsidR="00904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424">
        <w:rPr>
          <w:rFonts w:ascii="Times New Roman" w:hAnsi="Times New Roman" w:cs="Times New Roman"/>
          <w:sz w:val="24"/>
          <w:szCs w:val="24"/>
        </w:rPr>
        <w:t>Рузиев</w:t>
      </w:r>
      <w:proofErr w:type="spellEnd"/>
      <w:r w:rsidR="00904424"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4365A9" w:rsidRPr="00E05839" w:rsidRDefault="004365A9" w:rsidP="0090442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365A9" w:rsidRPr="00E05839" w:rsidRDefault="004365A9" w:rsidP="004365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040"/>
        <w:gridCol w:w="2160"/>
        <w:gridCol w:w="2160"/>
        <w:gridCol w:w="1860"/>
        <w:gridCol w:w="1860"/>
        <w:gridCol w:w="2160"/>
        <w:gridCol w:w="2100"/>
      </w:tblGrid>
      <w:tr w:rsidR="00EB41B7" w:rsidRPr="00E05839" w:rsidTr="00A7115D">
        <w:trPr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N  </w:t>
            </w:r>
            <w:r w:rsidRPr="00E05839">
              <w:br/>
              <w:t>п/п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Наименования   </w:t>
            </w:r>
            <w:r w:rsidRPr="00E05839">
              <w:br/>
              <w:t xml:space="preserve">подпрограммы,  </w:t>
            </w:r>
            <w:r w:rsidRPr="00E05839">
              <w:br/>
              <w:t xml:space="preserve">мероприятия    </w:t>
            </w:r>
            <w:r w:rsidRPr="00E05839">
              <w:br/>
              <w:t xml:space="preserve">(с указанием   </w:t>
            </w:r>
            <w:r w:rsidRPr="00E05839">
              <w:br/>
              <w:t xml:space="preserve">порядкового    </w:t>
            </w:r>
            <w:r w:rsidRPr="00E05839">
              <w:br/>
              <w:t>номера)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>За последний отчетный год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Всего (нарастающим итогом за весь период     </w:t>
            </w:r>
            <w:r w:rsidRPr="00E05839">
              <w:br/>
              <w:t>реализации программы)</w:t>
            </w:r>
          </w:p>
        </w:tc>
      </w:tr>
      <w:tr w:rsidR="00EB41B7" w:rsidRPr="00E05839" w:rsidTr="00A7115D">
        <w:trPr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Объем           </w:t>
            </w:r>
            <w:r w:rsidRPr="00E05839">
              <w:br/>
              <w:t xml:space="preserve">финансирования  </w:t>
            </w:r>
            <w:r w:rsidRPr="00E05839">
              <w:br/>
              <w:t>по муниципальной</w:t>
            </w:r>
            <w:r w:rsidRPr="00E05839">
              <w:br/>
              <w:t>программе (</w:t>
            </w:r>
            <w:proofErr w:type="spellStart"/>
            <w:r w:rsidRPr="00E05839">
              <w:t>тыс.руб</w:t>
            </w:r>
            <w:proofErr w:type="spellEnd"/>
            <w:r w:rsidRPr="00E05839">
              <w:t>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>Профинансировано</w:t>
            </w:r>
            <w:r w:rsidRPr="00E05839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Выполнено  </w:t>
            </w:r>
            <w:r w:rsidRPr="00E05839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Объем           </w:t>
            </w:r>
            <w:r w:rsidRPr="00E05839">
              <w:br/>
              <w:t xml:space="preserve">финансирования  </w:t>
            </w:r>
            <w:r w:rsidRPr="00E05839">
              <w:br/>
              <w:t xml:space="preserve">по </w:t>
            </w:r>
            <w:proofErr w:type="spellStart"/>
            <w:r w:rsidRPr="00E05839">
              <w:t>муниципаль</w:t>
            </w:r>
            <w:proofErr w:type="spellEnd"/>
            <w:r w:rsidRPr="00E05839">
              <w:t>-ной программе (тыс. 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>Профинансировано</w:t>
            </w:r>
            <w:r w:rsidRPr="00E05839">
              <w:br/>
              <w:t>(тыс. руб.)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E05839" w:rsidRDefault="00EB41B7" w:rsidP="00A7115D">
            <w:pPr>
              <w:pStyle w:val="ConsPlusCell"/>
              <w:jc w:val="center"/>
            </w:pPr>
            <w:r w:rsidRPr="00E05839">
              <w:t xml:space="preserve">Выполнено  </w:t>
            </w:r>
            <w:r w:rsidRPr="00E05839">
              <w:br/>
              <w:t>(тыс. руб.)</w:t>
            </w:r>
          </w:p>
        </w:tc>
      </w:tr>
      <w:tr w:rsidR="00E03D62" w:rsidRPr="00E05839" w:rsidTr="00A620CC">
        <w:trPr>
          <w:tblCellSpacing w:w="5" w:type="nil"/>
        </w:trPr>
        <w:tc>
          <w:tcPr>
            <w:tcW w:w="149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62" w:rsidRDefault="00E03D62" w:rsidP="00E03D62">
            <w:pPr>
              <w:pStyle w:val="ConsPlusCell"/>
              <w:jc w:val="center"/>
            </w:pPr>
            <w:r>
              <w:t>Благоустройство территории</w:t>
            </w:r>
          </w:p>
          <w:p w:rsidR="00E03D62" w:rsidRPr="00E05839" w:rsidRDefault="00E03D62" w:rsidP="00E03D62">
            <w:pPr>
              <w:pStyle w:val="ConsPlusCell"/>
              <w:jc w:val="center"/>
            </w:pPr>
            <w:proofErr w:type="spellStart"/>
            <w:r>
              <w:t>Любанского</w:t>
            </w:r>
            <w:proofErr w:type="spellEnd"/>
            <w:r>
              <w:t xml:space="preserve"> городского поселения </w:t>
            </w:r>
            <w:proofErr w:type="spellStart"/>
            <w:r>
              <w:t>Тосненского</w:t>
            </w:r>
            <w:proofErr w:type="spellEnd"/>
            <w:r>
              <w:t xml:space="preserve"> района Ленинградской области</w:t>
            </w:r>
          </w:p>
        </w:tc>
      </w:tr>
      <w:tr w:rsidR="00E7281B" w:rsidRPr="00E05839" w:rsidTr="00673920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81B" w:rsidRPr="00FC580A" w:rsidRDefault="00E7281B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  <w:r>
              <w:t>1900,00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  <w:r>
              <w:t>1844,6505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  <w:r>
              <w:t>1844,6505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1900,00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1844,6505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1844,6505</w:t>
            </w:r>
          </w:p>
        </w:tc>
      </w:tr>
      <w:tr w:rsidR="00E7281B" w:rsidRPr="00E05839" w:rsidTr="00673920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1B" w:rsidRPr="00FC580A" w:rsidRDefault="00E7281B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Приобретение контейнеров для сбора ТБО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  <w:r>
              <w:t>100,00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100,00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0,00</w:t>
            </w:r>
          </w:p>
        </w:tc>
      </w:tr>
      <w:tr w:rsidR="00E7281B" w:rsidRPr="00E05839" w:rsidTr="0036327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81B" w:rsidRPr="00FC580A" w:rsidRDefault="00E7281B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Ремонт пешеходных дорожек в г. Любань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121C2F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121C2F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121C2F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0,00</w:t>
            </w:r>
          </w:p>
        </w:tc>
      </w:tr>
      <w:tr w:rsidR="00E7281B" w:rsidRPr="00E05839" w:rsidTr="0036327A">
        <w:trPr>
          <w:trHeight w:val="364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A7115D">
            <w:pPr>
              <w:pStyle w:val="ConsPlusCell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1B" w:rsidRPr="00FC580A" w:rsidRDefault="00E7281B" w:rsidP="004246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Приобретение элементов для установки детской площадки в г. Любань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121C2F">
            <w:pPr>
              <w:pStyle w:val="ConsPlusCell"/>
            </w:pPr>
            <w:r>
              <w:t>210,00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121C2F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121C2F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210,00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1B" w:rsidRPr="00E05839" w:rsidRDefault="00E7281B" w:rsidP="00645BED">
            <w:pPr>
              <w:pStyle w:val="ConsPlusCell"/>
            </w:pPr>
            <w:r>
              <w:t>0,00</w:t>
            </w:r>
          </w:p>
        </w:tc>
      </w:tr>
    </w:tbl>
    <w:p w:rsidR="00EB41B7" w:rsidRPr="00E05839" w:rsidRDefault="00EB41B7" w:rsidP="00EB41B7">
      <w:pPr>
        <w:widowControl w:val="0"/>
        <w:autoSpaceDE w:val="0"/>
        <w:autoSpaceDN w:val="0"/>
        <w:adjustRightInd w:val="0"/>
        <w:jc w:val="both"/>
      </w:pPr>
    </w:p>
    <w:p w:rsidR="00EB41B7" w:rsidRDefault="00EB41B7" w:rsidP="00EB41B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p w:rsidR="00E03D62" w:rsidRPr="00E03D62" w:rsidRDefault="00E03D62" w:rsidP="00EB41B7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E03D62" w:rsidRPr="00E03D62" w:rsidSect="009B2FF4">
          <w:footerReference w:type="even" r:id="rId9"/>
          <w:footerReference w:type="default" r:id="rId10"/>
          <w:pgSz w:w="16838" w:h="11906" w:orient="landscape"/>
          <w:pgMar w:top="360" w:right="1134" w:bottom="284" w:left="1134" w:header="709" w:footer="709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Зам.главы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администрации: Додонова Ю.И. ________________</w:t>
      </w:r>
    </w:p>
    <w:p w:rsidR="00892B15" w:rsidRPr="00E05839" w:rsidRDefault="00904424" w:rsidP="00892B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892B15" w:rsidRPr="00E05839">
        <w:rPr>
          <w:rFonts w:ascii="Times New Roman" w:hAnsi="Times New Roman" w:cs="Times New Roman"/>
          <w:sz w:val="24"/>
          <w:szCs w:val="24"/>
        </w:rPr>
        <w:t>ценк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92B15" w:rsidRPr="00E05839">
        <w:rPr>
          <w:rFonts w:ascii="Times New Roman" w:hAnsi="Times New Roman" w:cs="Times New Roman"/>
          <w:sz w:val="24"/>
          <w:szCs w:val="24"/>
        </w:rPr>
        <w:t xml:space="preserve"> результатов реализации муниципальной программы</w:t>
      </w:r>
    </w:p>
    <w:p w:rsidR="00576007" w:rsidRPr="00E05839" w:rsidRDefault="00576007" w:rsidP="009044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5839">
        <w:rPr>
          <w:rFonts w:ascii="Times New Roman" w:hAnsi="Times New Roman" w:cs="Times New Roman"/>
          <w:sz w:val="24"/>
          <w:szCs w:val="24"/>
        </w:rPr>
        <w:t xml:space="preserve"> «Благоустройство территории </w:t>
      </w:r>
      <w:proofErr w:type="spellStart"/>
      <w:r w:rsidRPr="00E05839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E05839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E05839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области»</w:t>
      </w:r>
    </w:p>
    <w:p w:rsidR="00892B15" w:rsidRDefault="00892B15" w:rsidP="00576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5839">
        <w:rPr>
          <w:rFonts w:ascii="Times New Roman" w:hAnsi="Times New Roman" w:cs="Times New Roman"/>
          <w:sz w:val="24"/>
          <w:szCs w:val="24"/>
        </w:rPr>
        <w:t>за 20</w:t>
      </w:r>
      <w:r w:rsidR="00904424">
        <w:rPr>
          <w:rFonts w:ascii="Times New Roman" w:hAnsi="Times New Roman" w:cs="Times New Roman"/>
          <w:sz w:val="24"/>
          <w:szCs w:val="24"/>
        </w:rPr>
        <w:t>16</w:t>
      </w:r>
      <w:r w:rsidRPr="00E0583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04424" w:rsidRPr="00E05839" w:rsidRDefault="00904424" w:rsidP="005760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296"/>
        <w:gridCol w:w="1296"/>
        <w:gridCol w:w="1296"/>
        <w:gridCol w:w="1188"/>
        <w:gridCol w:w="1836"/>
        <w:gridCol w:w="1188"/>
        <w:gridCol w:w="1620"/>
        <w:gridCol w:w="1404"/>
        <w:gridCol w:w="1404"/>
      </w:tblGrid>
      <w:tr w:rsidR="00892B15" w:rsidRPr="00E05839" w:rsidTr="00892B15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N  </w:t>
            </w:r>
            <w:r w:rsidRPr="00E05839"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Задачи,      </w:t>
            </w:r>
            <w:r w:rsidRPr="00E05839">
              <w:br/>
              <w:t xml:space="preserve">направленные </w:t>
            </w:r>
            <w:r w:rsidRPr="00E05839">
              <w:br/>
              <w:t>на достижение</w:t>
            </w:r>
            <w:r w:rsidRPr="00E05839">
              <w:br/>
              <w:t xml:space="preserve">цели        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Планируемый объем    </w:t>
            </w:r>
            <w:r w:rsidRPr="00E05839">
              <w:br/>
              <w:t xml:space="preserve">финансирования на    </w:t>
            </w:r>
            <w:r w:rsidRPr="00E05839">
              <w:br/>
              <w:t>решение данной задачи</w:t>
            </w:r>
            <w:r w:rsidRPr="00E05839">
              <w:br/>
              <w:t xml:space="preserve">(тыс. руб.)         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Фактический объем   </w:t>
            </w:r>
            <w:r w:rsidRPr="00E05839">
              <w:br/>
              <w:t xml:space="preserve">финансирования      </w:t>
            </w:r>
            <w:r w:rsidRPr="00E05839">
              <w:br/>
              <w:t xml:space="preserve">на решение данной   </w:t>
            </w:r>
            <w:r w:rsidRPr="00E05839">
              <w:br/>
              <w:t xml:space="preserve">задачи (тыс. руб.) 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Количественные </w:t>
            </w:r>
            <w:r w:rsidRPr="00E05839">
              <w:br/>
              <w:t xml:space="preserve">и/или          </w:t>
            </w:r>
            <w:r w:rsidRPr="00E05839">
              <w:br/>
              <w:t xml:space="preserve">качественные   </w:t>
            </w:r>
            <w:r w:rsidRPr="00E05839">
              <w:br/>
              <w:t xml:space="preserve">целевые        </w:t>
            </w:r>
            <w:r w:rsidRPr="00E05839">
              <w:br/>
              <w:t xml:space="preserve">показатели,    </w:t>
            </w:r>
            <w:r w:rsidRPr="00E05839">
              <w:br/>
              <w:t>характеризующие</w:t>
            </w:r>
            <w:r w:rsidRPr="00E05839">
              <w:br/>
              <w:t xml:space="preserve">достижение     </w:t>
            </w:r>
            <w:r w:rsidRPr="00E05839">
              <w:br/>
              <w:t>целей и решение</w:t>
            </w:r>
            <w:r w:rsidRPr="00E05839">
              <w:br/>
              <w:t xml:space="preserve">задач       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Единица  </w:t>
            </w:r>
            <w:r w:rsidRPr="00E05839"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Базовое      </w:t>
            </w:r>
            <w:r w:rsidRPr="00E05839">
              <w:br/>
              <w:t xml:space="preserve">значение     </w:t>
            </w:r>
            <w:r w:rsidRPr="00E05839">
              <w:br/>
              <w:t xml:space="preserve">показателя   </w:t>
            </w:r>
            <w:r w:rsidRPr="00E05839">
              <w:br/>
              <w:t xml:space="preserve">(на начало   </w:t>
            </w:r>
            <w:r w:rsidRPr="00E05839">
              <w:br/>
              <w:t xml:space="preserve">реализации   </w:t>
            </w:r>
            <w:r w:rsidRPr="00E05839">
              <w:br/>
              <w:t>муниципальной</w:t>
            </w:r>
            <w:r w:rsidRPr="00E05839">
              <w:br/>
              <w:t xml:space="preserve">программы)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0" w:rsidRDefault="00892B15" w:rsidP="005574E0">
            <w:pPr>
              <w:pStyle w:val="ConsPlusCell"/>
            </w:pPr>
            <w:r w:rsidRPr="00E05839">
              <w:t>Планируемое</w:t>
            </w:r>
            <w:r w:rsidRPr="00E05839">
              <w:br/>
              <w:t xml:space="preserve">значение   </w:t>
            </w:r>
            <w:r w:rsidRPr="00E05839">
              <w:br/>
              <w:t xml:space="preserve">показателя </w:t>
            </w:r>
            <w:r w:rsidRPr="00E05839">
              <w:br/>
              <w:t xml:space="preserve">на </w:t>
            </w:r>
          </w:p>
          <w:p w:rsidR="00892B15" w:rsidRPr="00E05839" w:rsidRDefault="005574E0" w:rsidP="005574E0">
            <w:pPr>
              <w:pStyle w:val="ConsPlusCell"/>
            </w:pPr>
            <w:r>
              <w:t>01.01.</w:t>
            </w:r>
            <w:r w:rsidR="00892B15" w:rsidRPr="00E05839">
              <w:t>20</w:t>
            </w:r>
            <w:r>
              <w:t>16</w:t>
            </w:r>
            <w:r w:rsidR="00892B15" w:rsidRPr="00E05839">
              <w:t xml:space="preserve">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5574E0">
            <w:pPr>
              <w:pStyle w:val="ConsPlusCell"/>
            </w:pPr>
            <w:r w:rsidRPr="00E05839">
              <w:t>Достигнутое</w:t>
            </w:r>
            <w:r w:rsidRPr="00E05839">
              <w:br/>
              <w:t xml:space="preserve">значение   </w:t>
            </w:r>
            <w:r w:rsidRPr="00E05839">
              <w:br/>
              <w:t xml:space="preserve">показателя </w:t>
            </w:r>
            <w:r w:rsidRPr="00E05839">
              <w:br/>
              <w:t xml:space="preserve">за </w:t>
            </w:r>
            <w:r w:rsidR="005574E0">
              <w:t>01.01.</w:t>
            </w:r>
            <w:r w:rsidRPr="00E05839">
              <w:t>20</w:t>
            </w:r>
            <w:r w:rsidR="005574E0">
              <w:t>17</w:t>
            </w:r>
            <w:r w:rsidRPr="00E05839">
              <w:t xml:space="preserve">   </w:t>
            </w:r>
          </w:p>
        </w:tc>
      </w:tr>
      <w:tr w:rsidR="00892B15" w:rsidRPr="00E05839" w:rsidTr="00892B15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Бюджет  поселения </w:t>
            </w:r>
            <w:r w:rsidRPr="00E05839">
              <w:br/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Другие    </w:t>
            </w:r>
            <w:r w:rsidRPr="00E05839">
              <w:br/>
              <w:t xml:space="preserve">источники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Бюджет </w:t>
            </w:r>
            <w:r w:rsidRPr="00E05839">
              <w:br/>
              <w:t xml:space="preserve">поселения </w:t>
            </w:r>
            <w:r w:rsidRPr="00E05839">
              <w:br/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Другие   </w:t>
            </w:r>
            <w:r w:rsidRPr="00E05839">
              <w:br/>
              <w:t>источники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</w:p>
        </w:tc>
      </w:tr>
      <w:tr w:rsidR="00892B15" w:rsidRPr="00E05839" w:rsidTr="00892B15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1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 2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4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5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6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  7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8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 9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15" w:rsidRPr="00E05839" w:rsidRDefault="00892B15" w:rsidP="00892B15">
            <w:pPr>
              <w:pStyle w:val="ConsPlusCell"/>
            </w:pPr>
            <w:r w:rsidRPr="00E05839">
              <w:t xml:space="preserve">     11    </w:t>
            </w:r>
          </w:p>
        </w:tc>
      </w:tr>
      <w:tr w:rsidR="00002E81" w:rsidRPr="00E05839" w:rsidTr="00DE2B36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  <w:r w:rsidRPr="00E05839">
              <w:t xml:space="preserve">1.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  <w:r>
              <w:t>О</w:t>
            </w:r>
            <w:r w:rsidRPr="00424691">
              <w:t xml:space="preserve">здоровление санитарной экологической обстановки в поселении и на свободных территориях, ликвидация несанкционированных свалок бытового мусора, сруб аварийный деревьев, </w:t>
            </w:r>
            <w:proofErr w:type="spellStart"/>
            <w:r w:rsidRPr="00424691">
              <w:t>окос</w:t>
            </w:r>
            <w:proofErr w:type="spellEnd"/>
            <w:r w:rsidRPr="00424691">
              <w:t xml:space="preserve"> травы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8D28D5" w:rsidP="00892B15">
            <w:pPr>
              <w:pStyle w:val="ConsPlusCell"/>
            </w:pPr>
            <w:r>
              <w:t>2000,00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43153F" w:rsidP="00892B15">
            <w:pPr>
              <w:pStyle w:val="ConsPlusCell"/>
            </w:pPr>
            <w: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  <w:r>
              <w:t>1844,6505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  <w:r>
              <w:t>0,00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E81" w:rsidRPr="00FC580A" w:rsidRDefault="00002E81" w:rsidP="00121C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121C2F">
            <w:pPr>
              <w:pStyle w:val="ConsPlusCell"/>
            </w:pPr>
          </w:p>
          <w:p w:rsidR="00002E81" w:rsidRPr="00E05839" w:rsidRDefault="00002E81" w:rsidP="00121C2F">
            <w:pPr>
              <w:pStyle w:val="ConsPlusCell"/>
            </w:pPr>
            <w:r w:rsidRPr="00E05839">
              <w:t>М3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002E81" w:rsidP="00121C2F">
            <w:pPr>
              <w:pStyle w:val="ConsPlusCell"/>
            </w:pPr>
            <w:r>
              <w:t>0,00</w:t>
            </w:r>
          </w:p>
          <w:p w:rsidR="00002E81" w:rsidRPr="00E05839" w:rsidRDefault="00002E81" w:rsidP="00121C2F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121C2F">
            <w:pPr>
              <w:pStyle w:val="ConsPlusCell"/>
            </w:pPr>
            <w:r>
              <w:t>3455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  <w:r>
              <w:t>3363</w:t>
            </w:r>
          </w:p>
        </w:tc>
      </w:tr>
      <w:tr w:rsidR="00002E81" w:rsidRPr="00E05839" w:rsidTr="00DE2B36">
        <w:trPr>
          <w:trHeight w:val="70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E81" w:rsidRPr="00FC580A" w:rsidRDefault="00002E81" w:rsidP="00121C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Приобретение контейнеров для сбора ТБО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121C2F">
            <w:pPr>
              <w:pStyle w:val="ConsPlusCell"/>
            </w:pPr>
          </w:p>
          <w:p w:rsidR="00002E81" w:rsidRPr="00E05839" w:rsidRDefault="00002E81" w:rsidP="00121C2F">
            <w:pPr>
              <w:pStyle w:val="ConsPlusCell"/>
            </w:pPr>
            <w:r w:rsidRPr="00E05839">
              <w:t>Шт.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002E81" w:rsidP="00121C2F">
            <w:pPr>
              <w:pStyle w:val="ConsPlusCell"/>
            </w:pPr>
            <w:r>
              <w:t>0,00</w:t>
            </w:r>
          </w:p>
          <w:p w:rsidR="00002E81" w:rsidRPr="00E05839" w:rsidRDefault="00002E81" w:rsidP="00121C2F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121C2F">
            <w:pPr>
              <w:pStyle w:val="ConsPlusCell"/>
            </w:pPr>
            <w:r>
              <w:t>25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002E81" w:rsidP="00892B15">
            <w:pPr>
              <w:pStyle w:val="ConsPlusCell"/>
            </w:pPr>
            <w:r>
              <w:t>0,00</w:t>
            </w:r>
          </w:p>
          <w:p w:rsidR="00002E81" w:rsidRPr="00E05839" w:rsidRDefault="00002E81" w:rsidP="00892B15">
            <w:pPr>
              <w:pStyle w:val="ConsPlusCell"/>
            </w:pPr>
          </w:p>
        </w:tc>
      </w:tr>
      <w:tr w:rsidR="00002E81" w:rsidRPr="00E05839" w:rsidTr="00DE2B36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E81" w:rsidRPr="00FC580A" w:rsidRDefault="00002E81" w:rsidP="00121C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</w:tr>
      <w:tr w:rsidR="00002E81" w:rsidRPr="00E05839" w:rsidTr="00DE2B36">
        <w:trPr>
          <w:trHeight w:val="35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E81" w:rsidRPr="00FC580A" w:rsidRDefault="00002E81" w:rsidP="00121C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</w:tr>
      <w:tr w:rsidR="00002E81" w:rsidRPr="00E05839" w:rsidTr="00DF5DBE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  <w:r w:rsidRPr="00E05839">
              <w:t xml:space="preserve">2.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  <w:r>
              <w:t>П</w:t>
            </w:r>
            <w:r w:rsidRPr="00424691">
              <w:t>риведение в качественное состояние элементов благоустройства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A12AE6" w:rsidP="00892B15">
            <w:pPr>
              <w:pStyle w:val="ConsPlusCell"/>
            </w:pPr>
            <w:r>
              <w:t>210,00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3A0AF5" w:rsidP="00892B15">
            <w:pPr>
              <w:pStyle w:val="ConsPlusCell"/>
            </w:pPr>
            <w: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D03AF9" w:rsidP="00892B15">
            <w:pPr>
              <w:pStyle w:val="ConsPlusCell"/>
            </w:pPr>
            <w:r>
              <w:t>210,00</w:t>
            </w: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3A0AF5" w:rsidP="00892B15">
            <w:pPr>
              <w:pStyle w:val="ConsPlusCell"/>
            </w:pPr>
            <w:r>
              <w:t>0,00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2E81" w:rsidRPr="00FC580A" w:rsidRDefault="00002E81" w:rsidP="00121C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>Ремонт пешеходных дорожек в г. Любань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121C2F">
            <w:pPr>
              <w:pStyle w:val="ConsPlusCell"/>
            </w:pPr>
          </w:p>
          <w:p w:rsidR="00002E81" w:rsidRPr="00E05839" w:rsidRDefault="00002E81" w:rsidP="00121C2F">
            <w:pPr>
              <w:pStyle w:val="ConsPlusCell"/>
            </w:pPr>
            <w:r w:rsidRPr="00E05839">
              <w:t>М2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002E81" w:rsidP="00CA1CDF">
            <w:pPr>
              <w:pStyle w:val="ConsPlusCell"/>
            </w:pPr>
            <w:r>
              <w:t>0,00</w:t>
            </w:r>
          </w:p>
          <w:p w:rsidR="00002E81" w:rsidRPr="00E05839" w:rsidRDefault="00002E81" w:rsidP="00CA1CDF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002E81" w:rsidP="004F15E3">
            <w:pPr>
              <w:pStyle w:val="ConsPlusCell"/>
            </w:pPr>
            <w:r>
              <w:t>0,00</w:t>
            </w:r>
          </w:p>
          <w:p w:rsidR="00002E81" w:rsidRPr="00E05839" w:rsidRDefault="00002E81" w:rsidP="004F15E3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002E81" w:rsidP="00984E63">
            <w:pPr>
              <w:pStyle w:val="ConsPlusCell"/>
            </w:pPr>
            <w:r>
              <w:t>0,00</w:t>
            </w:r>
          </w:p>
          <w:p w:rsidR="00002E81" w:rsidRPr="00E05839" w:rsidRDefault="00002E81" w:rsidP="00984E63">
            <w:pPr>
              <w:pStyle w:val="ConsPlusCell"/>
            </w:pPr>
          </w:p>
        </w:tc>
      </w:tr>
      <w:tr w:rsidR="00002E81" w:rsidRPr="00E05839" w:rsidTr="00DF5DBE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E81" w:rsidRPr="00FC580A" w:rsidRDefault="00002E81" w:rsidP="00121C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t xml:space="preserve">Приобретение элементов для </w:t>
            </w:r>
            <w:r w:rsidRPr="00FC580A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установки детской площадки в г. Любань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852C96" w:rsidRDefault="00002E81" w:rsidP="00121C2F">
            <w:pPr>
              <w:pStyle w:val="ConsPlusCell"/>
            </w:pPr>
          </w:p>
          <w:p w:rsidR="00002E81" w:rsidRPr="00852C96" w:rsidRDefault="00A12AE6" w:rsidP="00A12AE6">
            <w:pPr>
              <w:pStyle w:val="ConsPlusCell"/>
            </w:pPr>
            <w:proofErr w:type="spellStart"/>
            <w:r>
              <w:t>Усл.ед</w:t>
            </w:r>
            <w:proofErr w:type="spellEnd"/>
            <w:r w:rsidR="00002E81" w:rsidRPr="00852C96">
              <w:t>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002E81" w:rsidP="00CA1CDF">
            <w:pPr>
              <w:pStyle w:val="ConsPlusCell"/>
            </w:pPr>
            <w:r>
              <w:t>0,00</w:t>
            </w:r>
          </w:p>
          <w:p w:rsidR="00002E81" w:rsidRPr="00E05839" w:rsidRDefault="00002E81" w:rsidP="00CA1CDF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A12AE6" w:rsidP="004F15E3">
            <w:pPr>
              <w:pStyle w:val="ConsPlusCell"/>
            </w:pPr>
            <w:r>
              <w:t>1</w:t>
            </w:r>
          </w:p>
          <w:p w:rsidR="00002E81" w:rsidRPr="00E05839" w:rsidRDefault="00002E81" w:rsidP="004F15E3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Default="00A12AE6" w:rsidP="00984E63">
            <w:pPr>
              <w:pStyle w:val="ConsPlusCell"/>
            </w:pPr>
            <w:r>
              <w:t>1</w:t>
            </w:r>
          </w:p>
          <w:p w:rsidR="00002E81" w:rsidRPr="00E05839" w:rsidRDefault="00002E81" w:rsidP="00984E63">
            <w:pPr>
              <w:pStyle w:val="ConsPlusCell"/>
            </w:pPr>
          </w:p>
        </w:tc>
      </w:tr>
      <w:tr w:rsidR="00002E81" w:rsidRPr="00E05839" w:rsidTr="00892B15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</w:tr>
      <w:tr w:rsidR="00002E81" w:rsidRPr="00E05839" w:rsidTr="00892B15">
        <w:trPr>
          <w:trHeight w:val="34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81" w:rsidRPr="00E05839" w:rsidRDefault="00002E81" w:rsidP="00892B15">
            <w:pPr>
              <w:pStyle w:val="ConsPlusCell"/>
            </w:pPr>
          </w:p>
        </w:tc>
      </w:tr>
    </w:tbl>
    <w:p w:rsidR="00892B15" w:rsidRPr="00E05839" w:rsidRDefault="00892B15" w:rsidP="00892B15">
      <w:pPr>
        <w:widowControl w:val="0"/>
        <w:autoSpaceDE w:val="0"/>
        <w:autoSpaceDN w:val="0"/>
        <w:adjustRightInd w:val="0"/>
        <w:jc w:val="right"/>
        <w:outlineLvl w:val="1"/>
      </w:pPr>
    </w:p>
    <w:p w:rsidR="0043153F" w:rsidRPr="00E03D62" w:rsidRDefault="0043153F" w:rsidP="0043153F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43153F" w:rsidRPr="00E03D62" w:rsidSect="009B2FF4">
          <w:footerReference w:type="even" r:id="rId11"/>
          <w:footerReference w:type="default" r:id="rId12"/>
          <w:pgSz w:w="16838" w:h="11906" w:orient="landscape"/>
          <w:pgMar w:top="360" w:right="1134" w:bottom="284" w:left="1134" w:header="709" w:footer="709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Зам.главы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администрации: Додонова Ю.И. ________________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3658"/>
        <w:gridCol w:w="1032"/>
        <w:gridCol w:w="1401"/>
        <w:gridCol w:w="1032"/>
        <w:gridCol w:w="1032"/>
      </w:tblGrid>
      <w:tr w:rsidR="00D22E9F" w:rsidT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2E9F" w:rsidRP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  <w:r w:rsidRPr="00D22E9F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u w:val="single"/>
                <w:lang w:eastAsia="en-US"/>
              </w:rPr>
              <w:t>Расчет оценки эффективности реализации муниципальной программы</w:t>
            </w: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руб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Запланировано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3455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1900,00000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Фактически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3363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1844,65050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Запланировано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Фактически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Запланировано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1900,00000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Фактически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1844,65050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Индекс результативности МП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0,973372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Соотношение фак и план рез №1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0,973372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Весовое значение показателя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Индекс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эфективности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МП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0,945016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 w:rsidT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Оценка:</w:t>
            </w:r>
          </w:p>
        </w:tc>
        <w:tc>
          <w:tcPr>
            <w:tcW w:w="3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Высокий уровень эффективности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E9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22E9F" w:rsidRDefault="00D22E9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B7C43" w:rsidRPr="00E05839" w:rsidRDefault="006B7C43" w:rsidP="00D22E9F">
      <w:pPr>
        <w:widowControl w:val="0"/>
        <w:autoSpaceDE w:val="0"/>
        <w:autoSpaceDN w:val="0"/>
        <w:adjustRightInd w:val="0"/>
        <w:ind w:left="9072"/>
        <w:jc w:val="right"/>
      </w:pPr>
    </w:p>
    <w:sectPr w:rsidR="006B7C43" w:rsidRPr="00E05839" w:rsidSect="009B2FF4">
      <w:pgSz w:w="16838" w:h="11906" w:orient="landscape"/>
      <w:pgMar w:top="709" w:right="1079" w:bottom="8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839" w:rsidRDefault="00E05839">
      <w:r>
        <w:separator/>
      </w:r>
    </w:p>
  </w:endnote>
  <w:endnote w:type="continuationSeparator" w:id="0">
    <w:p w:rsidR="00E05839" w:rsidRDefault="00E0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839" w:rsidRDefault="00E05839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839" w:rsidRDefault="00E05839" w:rsidP="00A7115D">
    <w:pPr>
      <w:pStyle w:val="a3"/>
      <w:ind w:right="360"/>
    </w:pPr>
  </w:p>
  <w:p w:rsidR="00E05839" w:rsidRDefault="00E058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839" w:rsidRDefault="00E05839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2E9F">
      <w:rPr>
        <w:rStyle w:val="a5"/>
        <w:noProof/>
      </w:rPr>
      <w:t>1</w:t>
    </w:r>
    <w:r>
      <w:rPr>
        <w:rStyle w:val="a5"/>
      </w:rPr>
      <w:fldChar w:fldCharType="end"/>
    </w:r>
  </w:p>
  <w:p w:rsidR="00E05839" w:rsidRDefault="00E05839" w:rsidP="00A7115D">
    <w:pPr>
      <w:pStyle w:val="a3"/>
      <w:ind w:right="360"/>
    </w:pPr>
  </w:p>
  <w:p w:rsidR="00E05839" w:rsidRDefault="00E0583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3F" w:rsidRDefault="0043153F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153F" w:rsidRDefault="0043153F" w:rsidP="00A7115D">
    <w:pPr>
      <w:pStyle w:val="a3"/>
      <w:ind w:right="360"/>
    </w:pPr>
  </w:p>
  <w:p w:rsidR="0043153F" w:rsidRDefault="0043153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3F" w:rsidRDefault="0043153F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2E9F">
      <w:rPr>
        <w:rStyle w:val="a5"/>
        <w:noProof/>
      </w:rPr>
      <w:t>4</w:t>
    </w:r>
    <w:r>
      <w:rPr>
        <w:rStyle w:val="a5"/>
      </w:rPr>
      <w:fldChar w:fldCharType="end"/>
    </w:r>
  </w:p>
  <w:p w:rsidR="0043153F" w:rsidRDefault="0043153F" w:rsidP="00A7115D">
    <w:pPr>
      <w:pStyle w:val="a3"/>
      <w:ind w:right="360"/>
    </w:pPr>
  </w:p>
  <w:p w:rsidR="0043153F" w:rsidRDefault="004315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839" w:rsidRDefault="00E05839">
      <w:r>
        <w:separator/>
      </w:r>
    </w:p>
  </w:footnote>
  <w:footnote w:type="continuationSeparator" w:id="0">
    <w:p w:rsidR="00E05839" w:rsidRDefault="00E05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2A7"/>
    <w:multiLevelType w:val="multilevel"/>
    <w:tmpl w:val="EF286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FB72D85"/>
    <w:multiLevelType w:val="multilevel"/>
    <w:tmpl w:val="ED0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43"/>
    <w:rsid w:val="00002E81"/>
    <w:rsid w:val="000109AD"/>
    <w:rsid w:val="0004241D"/>
    <w:rsid w:val="00050A2F"/>
    <w:rsid w:val="0005674C"/>
    <w:rsid w:val="000617D5"/>
    <w:rsid w:val="00062654"/>
    <w:rsid w:val="000657E3"/>
    <w:rsid w:val="000B426B"/>
    <w:rsid w:val="000B756D"/>
    <w:rsid w:val="000D0EBD"/>
    <w:rsid w:val="000E316C"/>
    <w:rsid w:val="000E63C0"/>
    <w:rsid w:val="0015168A"/>
    <w:rsid w:val="0015389B"/>
    <w:rsid w:val="00171187"/>
    <w:rsid w:val="001808BF"/>
    <w:rsid w:val="00191E0B"/>
    <w:rsid w:val="001A5E98"/>
    <w:rsid w:val="001E1F7F"/>
    <w:rsid w:val="001E4E72"/>
    <w:rsid w:val="001F07DE"/>
    <w:rsid w:val="001F61EE"/>
    <w:rsid w:val="002111C8"/>
    <w:rsid w:val="00232977"/>
    <w:rsid w:val="00250635"/>
    <w:rsid w:val="0025172F"/>
    <w:rsid w:val="00281B64"/>
    <w:rsid w:val="002E41AB"/>
    <w:rsid w:val="002F2422"/>
    <w:rsid w:val="0030448C"/>
    <w:rsid w:val="0032335C"/>
    <w:rsid w:val="0036730D"/>
    <w:rsid w:val="003A0AF5"/>
    <w:rsid w:val="003B4B33"/>
    <w:rsid w:val="003B5C39"/>
    <w:rsid w:val="004033ED"/>
    <w:rsid w:val="00416E24"/>
    <w:rsid w:val="00424691"/>
    <w:rsid w:val="00427B65"/>
    <w:rsid w:val="0043153F"/>
    <w:rsid w:val="00435D30"/>
    <w:rsid w:val="004365A9"/>
    <w:rsid w:val="0045149E"/>
    <w:rsid w:val="00480C68"/>
    <w:rsid w:val="004A7746"/>
    <w:rsid w:val="004B7ABE"/>
    <w:rsid w:val="004C178B"/>
    <w:rsid w:val="004E6CF3"/>
    <w:rsid w:val="00503467"/>
    <w:rsid w:val="00517CA7"/>
    <w:rsid w:val="005218F2"/>
    <w:rsid w:val="00527248"/>
    <w:rsid w:val="00537B1B"/>
    <w:rsid w:val="005574E0"/>
    <w:rsid w:val="00576007"/>
    <w:rsid w:val="00580AEE"/>
    <w:rsid w:val="00593469"/>
    <w:rsid w:val="005A5F2A"/>
    <w:rsid w:val="005B1461"/>
    <w:rsid w:val="005C6F68"/>
    <w:rsid w:val="005D12F5"/>
    <w:rsid w:val="005E118B"/>
    <w:rsid w:val="005E1D5E"/>
    <w:rsid w:val="005E511A"/>
    <w:rsid w:val="006127E9"/>
    <w:rsid w:val="006227EB"/>
    <w:rsid w:val="00674112"/>
    <w:rsid w:val="00685D7D"/>
    <w:rsid w:val="0069170F"/>
    <w:rsid w:val="006972FF"/>
    <w:rsid w:val="006B40C8"/>
    <w:rsid w:val="006B7C43"/>
    <w:rsid w:val="006D588E"/>
    <w:rsid w:val="006E59C3"/>
    <w:rsid w:val="006F60BB"/>
    <w:rsid w:val="00707C3E"/>
    <w:rsid w:val="00710A2A"/>
    <w:rsid w:val="00711389"/>
    <w:rsid w:val="0076163A"/>
    <w:rsid w:val="007764E8"/>
    <w:rsid w:val="007826AB"/>
    <w:rsid w:val="00796D06"/>
    <w:rsid w:val="007A1BD6"/>
    <w:rsid w:val="007B201C"/>
    <w:rsid w:val="007C0DA0"/>
    <w:rsid w:val="007C35E4"/>
    <w:rsid w:val="007D4F21"/>
    <w:rsid w:val="00806223"/>
    <w:rsid w:val="0081789E"/>
    <w:rsid w:val="00821CBB"/>
    <w:rsid w:val="00846789"/>
    <w:rsid w:val="00856971"/>
    <w:rsid w:val="00886CBD"/>
    <w:rsid w:val="00892B15"/>
    <w:rsid w:val="008A3A73"/>
    <w:rsid w:val="008A4A79"/>
    <w:rsid w:val="008A7C9C"/>
    <w:rsid w:val="008D28D5"/>
    <w:rsid w:val="008D7454"/>
    <w:rsid w:val="008E5878"/>
    <w:rsid w:val="008F1B61"/>
    <w:rsid w:val="00904424"/>
    <w:rsid w:val="009517CF"/>
    <w:rsid w:val="009756C5"/>
    <w:rsid w:val="00982A35"/>
    <w:rsid w:val="00993FA2"/>
    <w:rsid w:val="009B2FF4"/>
    <w:rsid w:val="009B6443"/>
    <w:rsid w:val="009C476A"/>
    <w:rsid w:val="009D6EAF"/>
    <w:rsid w:val="009F6539"/>
    <w:rsid w:val="00A11A92"/>
    <w:rsid w:val="00A12AE6"/>
    <w:rsid w:val="00A141BB"/>
    <w:rsid w:val="00A303A4"/>
    <w:rsid w:val="00A343D3"/>
    <w:rsid w:val="00A42421"/>
    <w:rsid w:val="00A54A2B"/>
    <w:rsid w:val="00A56EED"/>
    <w:rsid w:val="00A62A0D"/>
    <w:rsid w:val="00A7115D"/>
    <w:rsid w:val="00A91219"/>
    <w:rsid w:val="00A959E4"/>
    <w:rsid w:val="00AA0CE9"/>
    <w:rsid w:val="00AA139F"/>
    <w:rsid w:val="00AD1631"/>
    <w:rsid w:val="00AD7FDC"/>
    <w:rsid w:val="00AE0445"/>
    <w:rsid w:val="00AE0DAD"/>
    <w:rsid w:val="00AF1D0F"/>
    <w:rsid w:val="00B065B3"/>
    <w:rsid w:val="00B10471"/>
    <w:rsid w:val="00BB070D"/>
    <w:rsid w:val="00BC2686"/>
    <w:rsid w:val="00BD0039"/>
    <w:rsid w:val="00BD1D0E"/>
    <w:rsid w:val="00BD24AA"/>
    <w:rsid w:val="00C05D58"/>
    <w:rsid w:val="00C21933"/>
    <w:rsid w:val="00C450E3"/>
    <w:rsid w:val="00C451A1"/>
    <w:rsid w:val="00C5241C"/>
    <w:rsid w:val="00C802AB"/>
    <w:rsid w:val="00C924C0"/>
    <w:rsid w:val="00CB3860"/>
    <w:rsid w:val="00CC2378"/>
    <w:rsid w:val="00CD05A3"/>
    <w:rsid w:val="00CE5BF8"/>
    <w:rsid w:val="00CF060F"/>
    <w:rsid w:val="00CF7ACF"/>
    <w:rsid w:val="00D01290"/>
    <w:rsid w:val="00D03AF9"/>
    <w:rsid w:val="00D22E9F"/>
    <w:rsid w:val="00D62063"/>
    <w:rsid w:val="00D9155F"/>
    <w:rsid w:val="00D92FD5"/>
    <w:rsid w:val="00DA0A38"/>
    <w:rsid w:val="00DB6C8A"/>
    <w:rsid w:val="00DC32D8"/>
    <w:rsid w:val="00DD1A80"/>
    <w:rsid w:val="00DE75A5"/>
    <w:rsid w:val="00DF255F"/>
    <w:rsid w:val="00DF6084"/>
    <w:rsid w:val="00E003D7"/>
    <w:rsid w:val="00E03D62"/>
    <w:rsid w:val="00E05839"/>
    <w:rsid w:val="00E311C8"/>
    <w:rsid w:val="00E364C8"/>
    <w:rsid w:val="00E44486"/>
    <w:rsid w:val="00E447D5"/>
    <w:rsid w:val="00E52DA2"/>
    <w:rsid w:val="00E55176"/>
    <w:rsid w:val="00E706DC"/>
    <w:rsid w:val="00E7281B"/>
    <w:rsid w:val="00E967C9"/>
    <w:rsid w:val="00EB41B7"/>
    <w:rsid w:val="00EB717A"/>
    <w:rsid w:val="00ED28CC"/>
    <w:rsid w:val="00ED6691"/>
    <w:rsid w:val="00F22964"/>
    <w:rsid w:val="00F26429"/>
    <w:rsid w:val="00F32F13"/>
    <w:rsid w:val="00F44D99"/>
    <w:rsid w:val="00F50579"/>
    <w:rsid w:val="00F50F36"/>
    <w:rsid w:val="00F658EA"/>
    <w:rsid w:val="00FD6297"/>
    <w:rsid w:val="00FF2239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09009-6E6F-436F-9519-2A99B347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745B7077</Template>
  <TotalTime>825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Додонова Юлия Ивановна</cp:lastModifiedBy>
  <cp:revision>118</cp:revision>
  <cp:lastPrinted>2017-04-04T06:27:00Z</cp:lastPrinted>
  <dcterms:created xsi:type="dcterms:W3CDTF">2013-10-31T13:26:00Z</dcterms:created>
  <dcterms:modified xsi:type="dcterms:W3CDTF">2017-04-04T07:11:00Z</dcterms:modified>
</cp:coreProperties>
</file>